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442" w:rsidRDefault="00140D7C" w:rsidP="00E04F3C">
      <w:pPr>
        <w:ind w:left="1134" w:right="56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04CF0B0" wp14:editId="4C8E5B04">
                <wp:simplePos x="0" y="0"/>
                <wp:positionH relativeFrom="margin">
                  <wp:posOffset>542925</wp:posOffset>
                </wp:positionH>
                <wp:positionV relativeFrom="paragraph">
                  <wp:posOffset>-635</wp:posOffset>
                </wp:positionV>
                <wp:extent cx="2735734" cy="3414395"/>
                <wp:effectExtent l="0" t="0" r="7620" b="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5734" cy="3414395"/>
                          <a:chOff x="0" y="0"/>
                          <a:chExt cx="2223135" cy="313817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43BB90-8182-4E76-8E68-34213C0D7C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135" cy="3138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Рисунок 1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6D6EBE-459C-4A51-A0B8-E33C4FABEED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615" y="1692323"/>
                            <a:ext cx="1350645" cy="89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1C776" id="Группа 9" o:spid="_x0000_s1026" style="position:absolute;margin-left:42.75pt;margin-top:-.05pt;width:215.4pt;height:268.85pt;z-index:251664384;mso-position-horizontal-relative:margin;mso-width-relative:margin;mso-height-relative:margin" coordsize="22231,313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width:22231;height:31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z/s3AAAAA2gAAAA8AAABkcnMvZG93bnJldi54bWxEj0GLwjAUhO+C/yE8wZumXZeyVGNRYdGr&#10;Vdbrs3m2xealNFHbf28WFvY4zMw3zCrrTSOe1LnasoJ4HoEgLqyuuVRwPn3PvkA4j6yxsUwKBnKQ&#10;rcejFabavvhIz9yXIkDYpaig8r5NpXRFRQbd3LbEwbvZzqAPsiul7vAV4KaRH1GUSIM1h4UKW9pV&#10;VNzzh1Fgk+3PtXaPWOvzohmGz/0plxelppN+swThqff/4b/2QStI4PdKu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/P+zcAAAADaAAAADwAAAAAAAAAAAAAAAACfAgAA&#10;ZHJzL2Rvd25yZXYueG1sUEsFBgAAAAAEAAQA9wAAAIwDAAAAAA==&#10;">
                  <v:imagedata r:id="rId8" o:title=""/>
                  <v:path arrowok="t"/>
                </v:shape>
                <v:shape id="Рисунок 17" o:spid="_x0000_s1028" type="#_x0000_t75" style="position:absolute;left:5186;top:16923;width:13506;height:8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YjVnDAAAA2wAAAA8AAABkcnMvZG93bnJldi54bWxEj0FrwkAQhe9C/8Myhd50YysiqatIwVKF&#10;HIz9AUN2TKLZ2ZDdJum/dw6Ctxnem/e+WW9H16ieulB7NjCfJaCIC29rLg38nvfTFagQkS02nsnA&#10;PwXYbl4ma0ytH/hEfR5LJSEcUjRQxdimWoeiIodh5lti0S6+cxhl7UptOxwk3DX6PUmW2mHN0lBh&#10;S18VFbf8zxkYVnXmPvbXPvDi2h+O3zZLKDPm7XXcfYKKNMan+XH9YwVfYOUXGUBv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5iNWcMAAADbAAAADwAAAAAAAAAAAAAAAACf&#10;AgAAZHJzL2Rvd25yZXYueG1sUEsFBgAAAAAEAAQA9wAAAI8DAAAAAA==&#10;">
                  <v:imagedata r:id="rId9" o:title=""/>
                </v:shape>
                <w10:wrap anchorx="margin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86FCCF" wp14:editId="61BE3EB1">
                <wp:simplePos x="0" y="0"/>
                <wp:positionH relativeFrom="column">
                  <wp:posOffset>4782185</wp:posOffset>
                </wp:positionH>
                <wp:positionV relativeFrom="paragraph">
                  <wp:posOffset>8173085</wp:posOffset>
                </wp:positionV>
                <wp:extent cx="2788920" cy="2419985"/>
                <wp:effectExtent l="0" t="0" r="0" b="0"/>
                <wp:wrapNone/>
                <wp:docPr id="5" name="Надпись 5" descr="Текстовое поле для сообще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2419985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442" w:rsidRPr="0078003D" w:rsidRDefault="009D2442">
                            <w:pPr>
                              <w:rPr>
                                <w:b/>
                                <w:color w:val="455F51" w:themeColor="text2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86FCC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Надпись 5" o:spid="_x0000_s1026" type="#_x0000_t176" alt="Текстовое поле для сообщения" style="position:absolute;left:0;text-align:left;margin-left:376.55pt;margin-top:643.55pt;width:219.6pt;height:19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" filled="f" stroked="f" strokeweight=".5pt">
                <v:textbox>
                  <w:txbxContent>
                    <w:p w:rsidR="009D2442" w:rsidRPr="0078003D" w:rsidRDefault="009D2442">
                      <w:pPr>
                        <w:rPr>
                          <w:b/>
                          <w:color w:val="455F51" w:themeColor="text2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480F" w:rsidRPr="005846F2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3195311" wp14:editId="0A19ED4A">
            <wp:simplePos x="0" y="0"/>
            <wp:positionH relativeFrom="margin">
              <wp:posOffset>5069205</wp:posOffset>
            </wp:positionH>
            <wp:positionV relativeFrom="paragraph">
              <wp:posOffset>9194165</wp:posOffset>
            </wp:positionV>
            <wp:extent cx="1814830" cy="847725"/>
            <wp:effectExtent l="0" t="0" r="0" b="9525"/>
            <wp:wrapNone/>
            <wp:docPr id="7" name="Рисунок 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43F080-E85D-40B8-B96B-75E399E070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 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43F080-E85D-40B8-B96B-75E399E070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4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3767646" wp14:editId="10594A91">
                <wp:simplePos x="0" y="0"/>
                <wp:positionH relativeFrom="column">
                  <wp:posOffset>-438150</wp:posOffset>
                </wp:positionH>
                <wp:positionV relativeFrom="paragraph">
                  <wp:posOffset>-419100</wp:posOffset>
                </wp:positionV>
                <wp:extent cx="7762875" cy="10039350"/>
                <wp:effectExtent l="0" t="0" r="2540" b="0"/>
                <wp:wrapNone/>
                <wp:docPr id="1" name="Прямоугольник 1" descr="Фо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10039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4F3C" w:rsidRPr="00E04F3C" w:rsidRDefault="00E04F3C" w:rsidP="00E04F3C">
                            <w:pPr>
                              <w:ind w:left="1134" w:right="567"/>
                              <w:jc w:val="both"/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</w:pPr>
                            <w:r w:rsidRPr="00E04F3C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Pr="00E04F3C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A2F0E">
                              <w:rPr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Pr="00E04F3C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04F3C">
                              <w:rPr>
                                <w:rFonts w:ascii="Cambria" w:hAnsi="Cambria" w:cs="Cambria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Семейные</w:t>
                            </w:r>
                            <w:r w:rsidRPr="00E04F3C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F65C02" w:rsidRPr="00E04F3C" w:rsidRDefault="00E04F3C" w:rsidP="00E04F3C">
                            <w:pPr>
                              <w:ind w:left="1134" w:right="567"/>
                              <w:jc w:val="both"/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</w:pPr>
                            <w:r w:rsidRPr="00E04F3C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                                         </w:t>
                            </w:r>
                            <w:r w:rsidR="000A2F0E">
                              <w:rPr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Pr="00E04F3C">
                              <w:rPr>
                                <w:rFonts w:ascii="Cambria" w:hAnsi="Cambria" w:cs="Cambria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пасхальные</w:t>
                            </w:r>
                            <w:r w:rsidRPr="00E04F3C">
                              <w:rPr>
                                <w:rFonts w:ascii="Broadway" w:hAnsi="Broadway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04F3C">
                              <w:rPr>
                                <w:rFonts w:ascii="Cambria" w:hAnsi="Cambria" w:cs="Cambria"/>
                                <w:b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традиции.</w:t>
                            </w:r>
                          </w:p>
                          <w:p w:rsidR="00F65C02" w:rsidRPr="00E04F3C" w:rsidRDefault="00F65C02" w:rsidP="00E04F3C">
                            <w:pPr>
                              <w:ind w:left="1134" w:right="567"/>
                              <w:jc w:val="both"/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</w:p>
                          <w:p w:rsidR="0095480F" w:rsidRPr="00E04F3C" w:rsidRDefault="0095480F" w:rsidP="00E04F3C">
                            <w:pPr>
                              <w:ind w:left="1134" w:right="567"/>
                              <w:jc w:val="both"/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</w:p>
                          <w:p w:rsidR="0095480F" w:rsidRPr="00E04F3C" w:rsidRDefault="0095480F" w:rsidP="00E04F3C">
                            <w:pPr>
                              <w:ind w:left="1134" w:right="567"/>
                              <w:jc w:val="both"/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</w:p>
                          <w:p w:rsidR="00140D7C" w:rsidRDefault="00140D7C" w:rsidP="00E04F3C">
                            <w:pPr>
                              <w:ind w:left="1134" w:right="567"/>
                              <w:jc w:val="both"/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</w:p>
                          <w:p w:rsidR="00140D7C" w:rsidRDefault="00140D7C" w:rsidP="00E04F3C">
                            <w:pPr>
                              <w:ind w:left="1134" w:right="567"/>
                              <w:jc w:val="both"/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</w:p>
                          <w:p w:rsidR="00140D7C" w:rsidRDefault="00140D7C" w:rsidP="00E04F3C">
                            <w:pPr>
                              <w:ind w:left="1134" w:right="567"/>
                              <w:jc w:val="both"/>
                              <w:rPr>
                                <w:b/>
                                <w:color w:val="056E9F" w:themeColor="accent6" w:themeShade="80"/>
                              </w:rPr>
                            </w:pPr>
                          </w:p>
                          <w:p w:rsidR="00F65C02" w:rsidRPr="00E04F3C" w:rsidRDefault="000A2F0E" w:rsidP="00E04F3C">
                            <w:pPr>
                              <w:ind w:left="1134" w:right="567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056E9F" w:themeColor="accent6" w:themeShade="80"/>
                              </w:rPr>
                              <w:t xml:space="preserve">             </w:t>
                            </w:r>
                            <w:bookmarkStart w:id="0" w:name="_GoBack"/>
                            <w:bookmarkEnd w:id="0"/>
                            <w:r w:rsidR="00540417" w:rsidRPr="00E04F3C">
                              <w:rPr>
                                <w:b/>
                                <w:color w:val="056E9F" w:themeColor="accent6" w:themeShade="80"/>
                              </w:rPr>
                              <w:t>Пасха</w:t>
                            </w:r>
                            <w:r w:rsidR="00540417" w:rsidRPr="00E04F3C">
                              <w:rPr>
                                <w:color w:val="056E9F" w:themeColor="accent6" w:themeShade="80"/>
                              </w:rPr>
                              <w:t xml:space="preserve"> – самый главный православный праздник. В нашей стране Пасху принято считать еще и семейным праздником. Подготовка к Пасхе происходит на </w:t>
                            </w:r>
                            <w:r w:rsidR="00540417" w:rsidRPr="00E04F3C">
                              <w:rPr>
                                <w:b/>
                                <w:color w:val="056E9F" w:themeColor="accent6" w:themeShade="80"/>
                              </w:rPr>
                              <w:t xml:space="preserve">Страстной </w:t>
                            </w:r>
                            <w:r w:rsidR="0095480F" w:rsidRPr="00E04F3C">
                              <w:rPr>
                                <w:b/>
                                <w:color w:val="056E9F" w:themeColor="accent6" w:themeShade="80"/>
                              </w:rPr>
                              <w:t>неделе.</w:t>
                            </w:r>
                            <w:r w:rsidR="0095480F" w:rsidRPr="00E04F3C">
                              <w:rPr>
                                <w:color w:val="056E9F" w:themeColor="accent6" w:themeShade="80"/>
                              </w:rPr>
                              <w:t xml:space="preserve"> В</w:t>
                            </w:r>
                            <w:r w:rsidR="00540417" w:rsidRPr="00E04F3C">
                              <w:rPr>
                                <w:color w:val="056E9F" w:themeColor="accent6" w:themeShade="80"/>
                              </w:rPr>
                              <w:t xml:space="preserve"> </w:t>
                            </w:r>
                            <w:r w:rsidR="00540417" w:rsidRPr="00E04F3C">
                              <w:rPr>
                                <w:b/>
                                <w:color w:val="056E9F" w:themeColor="accent6" w:themeShade="80"/>
                              </w:rPr>
                              <w:t xml:space="preserve">Великую субботу </w:t>
                            </w:r>
                            <w:r w:rsidR="00540417" w:rsidRPr="00E04F3C">
                              <w:rPr>
                                <w:color w:val="056E9F" w:themeColor="accent6" w:themeShade="80"/>
                              </w:rPr>
                              <w:t xml:space="preserve">христиане занимаются приготовлением праздничной </w:t>
                            </w:r>
                            <w:r w:rsidR="00F65C02" w:rsidRPr="00E04F3C">
                              <w:rPr>
                                <w:color w:val="056E9F" w:themeColor="accent6" w:themeShade="80"/>
                              </w:rPr>
                              <w:t xml:space="preserve">пищи. В России на Пасху принято готовить </w:t>
                            </w:r>
                            <w:r w:rsidR="00F65C02" w:rsidRPr="00E04F3C">
                              <w:rPr>
                                <w:b/>
                                <w:color w:val="056E9F" w:themeColor="accent6" w:themeShade="80"/>
                              </w:rPr>
                              <w:t xml:space="preserve">мясной студень, заливную рыбу, салаты из грибов, </w:t>
                            </w:r>
                            <w:r w:rsidR="004A7959" w:rsidRPr="00E04F3C">
                              <w:rPr>
                                <w:b/>
                                <w:color w:val="056E9F" w:themeColor="accent6" w:themeShade="80"/>
                              </w:rPr>
                              <w:t>жаркое, горячее блюдо из барашка,</w:t>
                            </w:r>
                            <w:r w:rsidR="00F65C02" w:rsidRPr="00E04F3C">
                              <w:rPr>
                                <w:b/>
                                <w:color w:val="056E9F" w:themeColor="accent6" w:themeShade="80"/>
                              </w:rPr>
                              <w:t xml:space="preserve"> утку с медом, варить кисели с медовухой</w:t>
                            </w:r>
                            <w:r w:rsidR="00F65C02" w:rsidRPr="00E04F3C">
                              <w:rPr>
                                <w:color w:val="056E9F" w:themeColor="accent6" w:themeShade="80"/>
                              </w:rPr>
                              <w:t>.</w:t>
                            </w:r>
                          </w:p>
                          <w:p w:rsidR="00F65C02" w:rsidRDefault="00F65C02" w:rsidP="00E04F3C">
                            <w:pPr>
                              <w:ind w:left="1134" w:right="567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E04F3C">
                              <w:rPr>
                                <w:color w:val="056E9F" w:themeColor="accent6" w:themeShade="80"/>
                              </w:rPr>
                              <w:t xml:space="preserve">Возвратившись домой из церкви в Светлое Христово воскресенье, верующие устраивали пасхальный пир, </w:t>
                            </w:r>
                            <w:r w:rsidR="000A2F0E" w:rsidRPr="00E04F3C">
                              <w:rPr>
                                <w:color w:val="056E9F" w:themeColor="accent6" w:themeShade="80"/>
                              </w:rPr>
                              <w:t>разговлялись.</w:t>
                            </w:r>
                            <w:r w:rsidR="000A2F0E">
                              <w:rPr>
                                <w:color w:val="056E9F" w:themeColor="accent6" w:themeShade="80"/>
                              </w:rPr>
                              <w:t xml:space="preserve"> Приветствовали друг друга словами </w:t>
                            </w:r>
                            <w:r w:rsidR="000A2F0E" w:rsidRPr="000A2F0E">
                              <w:rPr>
                                <w:b/>
                                <w:color w:val="056E9F" w:themeColor="accent6" w:themeShade="80"/>
                              </w:rPr>
                              <w:t>«Хрисос Воскресе»</w:t>
                            </w:r>
                            <w:r w:rsidRPr="00E04F3C">
                              <w:rPr>
                                <w:color w:val="056E9F" w:themeColor="accent6" w:themeShade="80"/>
                              </w:rPr>
                              <w:t xml:space="preserve"> </w:t>
                            </w:r>
                            <w:r w:rsidR="000A2F0E">
                              <w:rPr>
                                <w:color w:val="056E9F" w:themeColor="accent6" w:themeShade="80"/>
                              </w:rPr>
                              <w:t xml:space="preserve">и ответ непременно должен звучать </w:t>
                            </w:r>
                            <w:r w:rsidR="000A2F0E" w:rsidRPr="000A2F0E">
                              <w:rPr>
                                <w:b/>
                                <w:color w:val="056E9F" w:themeColor="accent6" w:themeShade="80"/>
                              </w:rPr>
                              <w:t>«Воистину Воскресе».</w:t>
                            </w:r>
                            <w:r w:rsidR="000A2F0E" w:rsidRPr="00E04F3C">
                              <w:rPr>
                                <w:color w:val="056E9F" w:themeColor="accent6" w:themeShade="80"/>
                              </w:rPr>
                              <w:t xml:space="preserve"> Но</w:t>
                            </w:r>
                            <w:r w:rsidRPr="00E04F3C">
                              <w:rPr>
                                <w:color w:val="056E9F" w:themeColor="accent6" w:themeShade="80"/>
                              </w:rPr>
                              <w:t xml:space="preserve"> самое главное- на Пасху принято есть </w:t>
                            </w:r>
                            <w:r w:rsidRPr="00E04F3C">
                              <w:rPr>
                                <w:b/>
                                <w:color w:val="056E9F" w:themeColor="accent6" w:themeShade="80"/>
                              </w:rPr>
                              <w:t xml:space="preserve">сладкие сдобные булки-куличи, творожные </w:t>
                            </w:r>
                            <w:r w:rsidR="0095480F" w:rsidRPr="00E04F3C">
                              <w:rPr>
                                <w:b/>
                                <w:color w:val="056E9F" w:themeColor="accent6" w:themeShade="80"/>
                              </w:rPr>
                              <w:t xml:space="preserve">пасхи, </w:t>
                            </w:r>
                            <w:r w:rsidR="0095480F" w:rsidRPr="00E04F3C">
                              <w:rPr>
                                <w:color w:val="056E9F" w:themeColor="accent6" w:themeShade="80"/>
                              </w:rPr>
                              <w:t>обмениваться</w:t>
                            </w:r>
                            <w:r w:rsidR="0095480F" w:rsidRPr="00E04F3C">
                              <w:rPr>
                                <w:b/>
                                <w:color w:val="056E9F" w:themeColor="accent6" w:themeShade="80"/>
                              </w:rPr>
                              <w:t xml:space="preserve"> крашеными </w:t>
                            </w:r>
                            <w:r w:rsidR="00140D7C" w:rsidRPr="00E04F3C">
                              <w:rPr>
                                <w:b/>
                                <w:color w:val="056E9F" w:themeColor="accent6" w:themeShade="80"/>
                              </w:rPr>
                              <w:t>яйцами</w:t>
                            </w:r>
                            <w:r w:rsidR="00140D7C">
                              <w:rPr>
                                <w:b/>
                                <w:color w:val="056E9F" w:themeColor="accent6" w:themeShade="80"/>
                              </w:rPr>
                              <w:t>,</w:t>
                            </w:r>
                            <w:r w:rsidR="00140D7C">
                              <w:rPr>
                                <w:color w:val="056E9F" w:themeColor="accent6" w:themeShade="80"/>
                              </w:rPr>
                              <w:t xml:space="preserve"> а также:</w:t>
                            </w:r>
                          </w:p>
                          <w:p w:rsidR="00140D7C" w:rsidRDefault="00140D7C" w:rsidP="00E04F3C">
                            <w:pPr>
                              <w:ind w:left="1134" w:right="567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140D7C">
                              <w:rPr>
                                <w:b/>
                                <w:color w:val="056E9F" w:themeColor="accent6" w:themeShade="80"/>
                              </w:rPr>
                              <w:t>-</w:t>
                            </w:r>
                            <w:r>
                              <w:rPr>
                                <w:color w:val="056E9F" w:themeColor="accent6" w:themeShade="80"/>
                              </w:rPr>
                              <w:t>красить всей семьей яйца;</w:t>
                            </w:r>
                          </w:p>
                          <w:p w:rsidR="00140D7C" w:rsidRDefault="00140D7C" w:rsidP="00E04F3C">
                            <w:pPr>
                              <w:ind w:left="1134" w:right="567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140D7C">
                              <w:rPr>
                                <w:b/>
                                <w:color w:val="056E9F" w:themeColor="accent6" w:themeShade="80"/>
                              </w:rPr>
                              <w:t>-</w:t>
                            </w:r>
                            <w:r>
                              <w:rPr>
                                <w:color w:val="056E9F" w:themeColor="accent6" w:themeShade="80"/>
                              </w:rPr>
                              <w:t xml:space="preserve"> биться крашеными яйцами;</w:t>
                            </w:r>
                          </w:p>
                          <w:p w:rsidR="00140D7C" w:rsidRDefault="00140D7C" w:rsidP="00E04F3C">
                            <w:pPr>
                              <w:ind w:left="1134" w:right="567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140D7C">
                              <w:rPr>
                                <w:b/>
                                <w:color w:val="056E9F" w:themeColor="accent6" w:themeShade="80"/>
                              </w:rPr>
                              <w:t>-</w:t>
                            </w:r>
                            <w:r>
                              <w:rPr>
                                <w:color w:val="056E9F" w:themeColor="accent6" w:themeShade="80"/>
                              </w:rPr>
                              <w:t xml:space="preserve"> ходить в гости и поздравлять с пасхой родных и друзей;</w:t>
                            </w:r>
                          </w:p>
                          <w:p w:rsidR="00140D7C" w:rsidRDefault="00140D7C" w:rsidP="00E04F3C">
                            <w:pPr>
                              <w:ind w:left="1134" w:right="567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140D7C">
                              <w:rPr>
                                <w:b/>
                                <w:color w:val="056E9F" w:themeColor="accent6" w:themeShade="80"/>
                              </w:rPr>
                              <w:t>-</w:t>
                            </w:r>
                            <w:r>
                              <w:rPr>
                                <w:color w:val="056E9F" w:themeColor="accent6" w:themeShade="80"/>
                              </w:rPr>
                              <w:t xml:space="preserve">  угощать родных и близких крашеными яйцами и куличами;</w:t>
                            </w:r>
                          </w:p>
                          <w:p w:rsidR="00140D7C" w:rsidRPr="00140D7C" w:rsidRDefault="00140D7C" w:rsidP="00E04F3C">
                            <w:pPr>
                              <w:ind w:left="1134" w:right="567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140D7C">
                              <w:rPr>
                                <w:b/>
                                <w:color w:val="056E9F" w:themeColor="accent6" w:themeShade="80"/>
                              </w:rPr>
                              <w:t>-</w:t>
                            </w:r>
                            <w:r>
                              <w:rPr>
                                <w:color w:val="056E9F" w:themeColor="accent6" w:themeShade="80"/>
                              </w:rPr>
                              <w:t xml:space="preserve"> делать добрые дела.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53767646" id="Прямоугольник 1" o:spid="_x0000_s1027" alt="Фон" style="position:absolute;left:0;text-align:left;margin-left:-34.5pt;margin-top:-33pt;width:611.25pt;height:790.5pt;z-index:251660287;visibility:visible;mso-wrap-style:square;mso-width-percent:1000;mso-height-percent:100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" fillcolor="#d3f0e2 [662]" stroked="f" strokeweight="1pt">
                <v:textbox>
                  <w:txbxContent>
                    <w:p w:rsidR="00E04F3C" w:rsidRPr="00E04F3C" w:rsidRDefault="00E04F3C" w:rsidP="00E04F3C">
                      <w:pPr>
                        <w:ind w:left="1134" w:right="567"/>
                        <w:jc w:val="both"/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</w:pPr>
                      <w:r w:rsidRPr="00E04F3C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                                              </w:t>
                      </w:r>
                      <w:r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     </w:t>
                      </w:r>
                      <w:r w:rsidRPr="00E04F3C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 </w:t>
                      </w:r>
                      <w:r w:rsidR="000A2F0E">
                        <w:rPr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      </w:t>
                      </w:r>
                      <w:r w:rsidRPr="00E04F3C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</w:t>
                      </w:r>
                      <w:r w:rsidRPr="00E04F3C">
                        <w:rPr>
                          <w:rFonts w:ascii="Cambria" w:hAnsi="Cambria" w:cs="Cambria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Семейные</w:t>
                      </w:r>
                      <w:r w:rsidRPr="00E04F3C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F65C02" w:rsidRPr="00E04F3C" w:rsidRDefault="00E04F3C" w:rsidP="00E04F3C">
                      <w:pPr>
                        <w:ind w:left="1134" w:right="567"/>
                        <w:jc w:val="both"/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</w:pPr>
                      <w:r w:rsidRPr="00E04F3C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                                         </w:t>
                      </w:r>
                      <w:r w:rsidR="000A2F0E">
                        <w:rPr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      </w:t>
                      </w:r>
                      <w:r w:rsidRPr="00E04F3C">
                        <w:rPr>
                          <w:rFonts w:ascii="Cambria" w:hAnsi="Cambria" w:cs="Cambria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пасхальные</w:t>
                      </w:r>
                      <w:r w:rsidRPr="00E04F3C">
                        <w:rPr>
                          <w:rFonts w:ascii="Broadway" w:hAnsi="Broadway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</w:t>
                      </w:r>
                      <w:r w:rsidRPr="00E04F3C">
                        <w:rPr>
                          <w:rFonts w:ascii="Cambria" w:hAnsi="Cambria" w:cs="Cambria"/>
                          <w:b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традиции.</w:t>
                      </w:r>
                    </w:p>
                    <w:p w:rsidR="00F65C02" w:rsidRPr="00E04F3C" w:rsidRDefault="00F65C02" w:rsidP="00E04F3C">
                      <w:pPr>
                        <w:ind w:left="1134" w:right="567"/>
                        <w:jc w:val="both"/>
                        <w:rPr>
                          <w:b/>
                          <w:color w:val="056E9F" w:themeColor="accent6" w:themeShade="80"/>
                        </w:rPr>
                      </w:pPr>
                    </w:p>
                    <w:p w:rsidR="0095480F" w:rsidRPr="00E04F3C" w:rsidRDefault="0095480F" w:rsidP="00E04F3C">
                      <w:pPr>
                        <w:ind w:left="1134" w:right="567"/>
                        <w:jc w:val="both"/>
                        <w:rPr>
                          <w:b/>
                          <w:color w:val="056E9F" w:themeColor="accent6" w:themeShade="80"/>
                        </w:rPr>
                      </w:pPr>
                    </w:p>
                    <w:p w:rsidR="0095480F" w:rsidRPr="00E04F3C" w:rsidRDefault="0095480F" w:rsidP="00E04F3C">
                      <w:pPr>
                        <w:ind w:left="1134" w:right="567"/>
                        <w:jc w:val="both"/>
                        <w:rPr>
                          <w:b/>
                          <w:color w:val="056E9F" w:themeColor="accent6" w:themeShade="80"/>
                        </w:rPr>
                      </w:pPr>
                    </w:p>
                    <w:p w:rsidR="00140D7C" w:rsidRDefault="00140D7C" w:rsidP="00E04F3C">
                      <w:pPr>
                        <w:ind w:left="1134" w:right="567"/>
                        <w:jc w:val="both"/>
                        <w:rPr>
                          <w:b/>
                          <w:color w:val="056E9F" w:themeColor="accent6" w:themeShade="80"/>
                        </w:rPr>
                      </w:pPr>
                    </w:p>
                    <w:p w:rsidR="00140D7C" w:rsidRDefault="00140D7C" w:rsidP="00E04F3C">
                      <w:pPr>
                        <w:ind w:left="1134" w:right="567"/>
                        <w:jc w:val="both"/>
                        <w:rPr>
                          <w:b/>
                          <w:color w:val="056E9F" w:themeColor="accent6" w:themeShade="80"/>
                        </w:rPr>
                      </w:pPr>
                    </w:p>
                    <w:p w:rsidR="00140D7C" w:rsidRDefault="00140D7C" w:rsidP="00E04F3C">
                      <w:pPr>
                        <w:ind w:left="1134" w:right="567"/>
                        <w:jc w:val="both"/>
                        <w:rPr>
                          <w:b/>
                          <w:color w:val="056E9F" w:themeColor="accent6" w:themeShade="80"/>
                        </w:rPr>
                      </w:pPr>
                    </w:p>
                    <w:p w:rsidR="00F65C02" w:rsidRPr="00E04F3C" w:rsidRDefault="000A2F0E" w:rsidP="00E04F3C">
                      <w:pPr>
                        <w:ind w:left="1134" w:right="567"/>
                        <w:jc w:val="both"/>
                        <w:rPr>
                          <w:color w:val="056E9F" w:themeColor="accent6" w:themeShade="80"/>
                        </w:rPr>
                      </w:pPr>
                      <w:r>
                        <w:rPr>
                          <w:b/>
                          <w:color w:val="056E9F" w:themeColor="accent6" w:themeShade="80"/>
                        </w:rPr>
                        <w:t xml:space="preserve">             </w:t>
                      </w:r>
                      <w:bookmarkStart w:id="1" w:name="_GoBack"/>
                      <w:bookmarkEnd w:id="1"/>
                      <w:r w:rsidR="00540417" w:rsidRPr="00E04F3C">
                        <w:rPr>
                          <w:b/>
                          <w:color w:val="056E9F" w:themeColor="accent6" w:themeShade="80"/>
                        </w:rPr>
                        <w:t>Пасха</w:t>
                      </w:r>
                      <w:r w:rsidR="00540417" w:rsidRPr="00E04F3C">
                        <w:rPr>
                          <w:color w:val="056E9F" w:themeColor="accent6" w:themeShade="80"/>
                        </w:rPr>
                        <w:t xml:space="preserve"> – самый главный православный праздник. В нашей стране Пасху принято считать еще и семейным праздником. Подготовка к Пасхе происходит на </w:t>
                      </w:r>
                      <w:r w:rsidR="00540417" w:rsidRPr="00E04F3C">
                        <w:rPr>
                          <w:b/>
                          <w:color w:val="056E9F" w:themeColor="accent6" w:themeShade="80"/>
                        </w:rPr>
                        <w:t xml:space="preserve">Страстной </w:t>
                      </w:r>
                      <w:r w:rsidR="0095480F" w:rsidRPr="00E04F3C">
                        <w:rPr>
                          <w:b/>
                          <w:color w:val="056E9F" w:themeColor="accent6" w:themeShade="80"/>
                        </w:rPr>
                        <w:t>неделе.</w:t>
                      </w:r>
                      <w:r w:rsidR="0095480F" w:rsidRPr="00E04F3C">
                        <w:rPr>
                          <w:color w:val="056E9F" w:themeColor="accent6" w:themeShade="80"/>
                        </w:rPr>
                        <w:t xml:space="preserve"> В</w:t>
                      </w:r>
                      <w:r w:rsidR="00540417" w:rsidRPr="00E04F3C">
                        <w:rPr>
                          <w:color w:val="056E9F" w:themeColor="accent6" w:themeShade="80"/>
                        </w:rPr>
                        <w:t xml:space="preserve"> </w:t>
                      </w:r>
                      <w:r w:rsidR="00540417" w:rsidRPr="00E04F3C">
                        <w:rPr>
                          <w:b/>
                          <w:color w:val="056E9F" w:themeColor="accent6" w:themeShade="80"/>
                        </w:rPr>
                        <w:t xml:space="preserve">Великую субботу </w:t>
                      </w:r>
                      <w:r w:rsidR="00540417" w:rsidRPr="00E04F3C">
                        <w:rPr>
                          <w:color w:val="056E9F" w:themeColor="accent6" w:themeShade="80"/>
                        </w:rPr>
                        <w:t xml:space="preserve">христиане занимаются приготовлением праздничной </w:t>
                      </w:r>
                      <w:r w:rsidR="00F65C02" w:rsidRPr="00E04F3C">
                        <w:rPr>
                          <w:color w:val="056E9F" w:themeColor="accent6" w:themeShade="80"/>
                        </w:rPr>
                        <w:t xml:space="preserve">пищи. В России на Пасху принято готовить </w:t>
                      </w:r>
                      <w:r w:rsidR="00F65C02" w:rsidRPr="00E04F3C">
                        <w:rPr>
                          <w:b/>
                          <w:color w:val="056E9F" w:themeColor="accent6" w:themeShade="80"/>
                        </w:rPr>
                        <w:t xml:space="preserve">мясной студень, заливную рыбу, салаты из грибов, </w:t>
                      </w:r>
                      <w:r w:rsidR="004A7959" w:rsidRPr="00E04F3C">
                        <w:rPr>
                          <w:b/>
                          <w:color w:val="056E9F" w:themeColor="accent6" w:themeShade="80"/>
                        </w:rPr>
                        <w:t>жаркое, горячее блюдо из барашка,</w:t>
                      </w:r>
                      <w:r w:rsidR="00F65C02" w:rsidRPr="00E04F3C">
                        <w:rPr>
                          <w:b/>
                          <w:color w:val="056E9F" w:themeColor="accent6" w:themeShade="80"/>
                        </w:rPr>
                        <w:t xml:space="preserve"> утку с медом, варить кисели с медовухой</w:t>
                      </w:r>
                      <w:r w:rsidR="00F65C02" w:rsidRPr="00E04F3C">
                        <w:rPr>
                          <w:color w:val="056E9F" w:themeColor="accent6" w:themeShade="80"/>
                        </w:rPr>
                        <w:t>.</w:t>
                      </w:r>
                    </w:p>
                    <w:p w:rsidR="00F65C02" w:rsidRDefault="00F65C02" w:rsidP="00E04F3C">
                      <w:pPr>
                        <w:ind w:left="1134" w:right="567"/>
                        <w:jc w:val="both"/>
                        <w:rPr>
                          <w:color w:val="056E9F" w:themeColor="accent6" w:themeShade="80"/>
                        </w:rPr>
                      </w:pPr>
                      <w:r w:rsidRPr="00E04F3C">
                        <w:rPr>
                          <w:color w:val="056E9F" w:themeColor="accent6" w:themeShade="80"/>
                        </w:rPr>
                        <w:t xml:space="preserve">Возвратившись домой из церкви в Светлое Христово воскресенье, верующие устраивали пасхальный пир, </w:t>
                      </w:r>
                      <w:r w:rsidR="000A2F0E" w:rsidRPr="00E04F3C">
                        <w:rPr>
                          <w:color w:val="056E9F" w:themeColor="accent6" w:themeShade="80"/>
                        </w:rPr>
                        <w:t>разговлялись.</w:t>
                      </w:r>
                      <w:r w:rsidR="000A2F0E">
                        <w:rPr>
                          <w:color w:val="056E9F" w:themeColor="accent6" w:themeShade="80"/>
                        </w:rPr>
                        <w:t xml:space="preserve"> Приветствовали друг друга словами </w:t>
                      </w:r>
                      <w:r w:rsidR="000A2F0E" w:rsidRPr="000A2F0E">
                        <w:rPr>
                          <w:b/>
                          <w:color w:val="056E9F" w:themeColor="accent6" w:themeShade="80"/>
                        </w:rPr>
                        <w:t>«Хрисос Воскресе»</w:t>
                      </w:r>
                      <w:r w:rsidRPr="00E04F3C">
                        <w:rPr>
                          <w:color w:val="056E9F" w:themeColor="accent6" w:themeShade="80"/>
                        </w:rPr>
                        <w:t xml:space="preserve"> </w:t>
                      </w:r>
                      <w:r w:rsidR="000A2F0E">
                        <w:rPr>
                          <w:color w:val="056E9F" w:themeColor="accent6" w:themeShade="80"/>
                        </w:rPr>
                        <w:t xml:space="preserve">и ответ непременно должен звучать </w:t>
                      </w:r>
                      <w:r w:rsidR="000A2F0E" w:rsidRPr="000A2F0E">
                        <w:rPr>
                          <w:b/>
                          <w:color w:val="056E9F" w:themeColor="accent6" w:themeShade="80"/>
                        </w:rPr>
                        <w:t>«Воистину Воскресе».</w:t>
                      </w:r>
                      <w:r w:rsidR="000A2F0E" w:rsidRPr="00E04F3C">
                        <w:rPr>
                          <w:color w:val="056E9F" w:themeColor="accent6" w:themeShade="80"/>
                        </w:rPr>
                        <w:t xml:space="preserve"> Но</w:t>
                      </w:r>
                      <w:r w:rsidRPr="00E04F3C">
                        <w:rPr>
                          <w:color w:val="056E9F" w:themeColor="accent6" w:themeShade="80"/>
                        </w:rPr>
                        <w:t xml:space="preserve"> самое главное- на Пасху принято есть </w:t>
                      </w:r>
                      <w:r w:rsidRPr="00E04F3C">
                        <w:rPr>
                          <w:b/>
                          <w:color w:val="056E9F" w:themeColor="accent6" w:themeShade="80"/>
                        </w:rPr>
                        <w:t xml:space="preserve">сладкие сдобные булки-куличи, творожные </w:t>
                      </w:r>
                      <w:r w:rsidR="0095480F" w:rsidRPr="00E04F3C">
                        <w:rPr>
                          <w:b/>
                          <w:color w:val="056E9F" w:themeColor="accent6" w:themeShade="80"/>
                        </w:rPr>
                        <w:t xml:space="preserve">пасхи, </w:t>
                      </w:r>
                      <w:r w:rsidR="0095480F" w:rsidRPr="00E04F3C">
                        <w:rPr>
                          <w:color w:val="056E9F" w:themeColor="accent6" w:themeShade="80"/>
                        </w:rPr>
                        <w:t>обмениваться</w:t>
                      </w:r>
                      <w:r w:rsidR="0095480F" w:rsidRPr="00E04F3C">
                        <w:rPr>
                          <w:b/>
                          <w:color w:val="056E9F" w:themeColor="accent6" w:themeShade="80"/>
                        </w:rPr>
                        <w:t xml:space="preserve"> крашеными </w:t>
                      </w:r>
                      <w:r w:rsidR="00140D7C" w:rsidRPr="00E04F3C">
                        <w:rPr>
                          <w:b/>
                          <w:color w:val="056E9F" w:themeColor="accent6" w:themeShade="80"/>
                        </w:rPr>
                        <w:t>яйцами</w:t>
                      </w:r>
                      <w:r w:rsidR="00140D7C">
                        <w:rPr>
                          <w:b/>
                          <w:color w:val="056E9F" w:themeColor="accent6" w:themeShade="80"/>
                        </w:rPr>
                        <w:t>,</w:t>
                      </w:r>
                      <w:r w:rsidR="00140D7C">
                        <w:rPr>
                          <w:color w:val="056E9F" w:themeColor="accent6" w:themeShade="80"/>
                        </w:rPr>
                        <w:t xml:space="preserve"> а также:</w:t>
                      </w:r>
                    </w:p>
                    <w:p w:rsidR="00140D7C" w:rsidRDefault="00140D7C" w:rsidP="00E04F3C">
                      <w:pPr>
                        <w:ind w:left="1134" w:right="567"/>
                        <w:jc w:val="both"/>
                        <w:rPr>
                          <w:color w:val="056E9F" w:themeColor="accent6" w:themeShade="80"/>
                        </w:rPr>
                      </w:pPr>
                      <w:r w:rsidRPr="00140D7C">
                        <w:rPr>
                          <w:b/>
                          <w:color w:val="056E9F" w:themeColor="accent6" w:themeShade="80"/>
                        </w:rPr>
                        <w:t>-</w:t>
                      </w:r>
                      <w:r>
                        <w:rPr>
                          <w:color w:val="056E9F" w:themeColor="accent6" w:themeShade="80"/>
                        </w:rPr>
                        <w:t>красить всей семьей яйца;</w:t>
                      </w:r>
                    </w:p>
                    <w:p w:rsidR="00140D7C" w:rsidRDefault="00140D7C" w:rsidP="00E04F3C">
                      <w:pPr>
                        <w:ind w:left="1134" w:right="567"/>
                        <w:jc w:val="both"/>
                        <w:rPr>
                          <w:color w:val="056E9F" w:themeColor="accent6" w:themeShade="80"/>
                        </w:rPr>
                      </w:pPr>
                      <w:r w:rsidRPr="00140D7C">
                        <w:rPr>
                          <w:b/>
                          <w:color w:val="056E9F" w:themeColor="accent6" w:themeShade="80"/>
                        </w:rPr>
                        <w:t>-</w:t>
                      </w:r>
                      <w:r>
                        <w:rPr>
                          <w:color w:val="056E9F" w:themeColor="accent6" w:themeShade="80"/>
                        </w:rPr>
                        <w:t xml:space="preserve"> биться крашеными яйцами;</w:t>
                      </w:r>
                    </w:p>
                    <w:p w:rsidR="00140D7C" w:rsidRDefault="00140D7C" w:rsidP="00E04F3C">
                      <w:pPr>
                        <w:ind w:left="1134" w:right="567"/>
                        <w:jc w:val="both"/>
                        <w:rPr>
                          <w:color w:val="056E9F" w:themeColor="accent6" w:themeShade="80"/>
                        </w:rPr>
                      </w:pPr>
                      <w:r w:rsidRPr="00140D7C">
                        <w:rPr>
                          <w:b/>
                          <w:color w:val="056E9F" w:themeColor="accent6" w:themeShade="80"/>
                        </w:rPr>
                        <w:t>-</w:t>
                      </w:r>
                      <w:r>
                        <w:rPr>
                          <w:color w:val="056E9F" w:themeColor="accent6" w:themeShade="80"/>
                        </w:rPr>
                        <w:t xml:space="preserve"> ходить в гости и поздравлять с пасхой родных и друзей;</w:t>
                      </w:r>
                    </w:p>
                    <w:p w:rsidR="00140D7C" w:rsidRDefault="00140D7C" w:rsidP="00E04F3C">
                      <w:pPr>
                        <w:ind w:left="1134" w:right="567"/>
                        <w:jc w:val="both"/>
                        <w:rPr>
                          <w:color w:val="056E9F" w:themeColor="accent6" w:themeShade="80"/>
                        </w:rPr>
                      </w:pPr>
                      <w:r w:rsidRPr="00140D7C">
                        <w:rPr>
                          <w:b/>
                          <w:color w:val="056E9F" w:themeColor="accent6" w:themeShade="80"/>
                        </w:rPr>
                        <w:t>-</w:t>
                      </w:r>
                      <w:r>
                        <w:rPr>
                          <w:color w:val="056E9F" w:themeColor="accent6" w:themeShade="80"/>
                        </w:rPr>
                        <w:t xml:space="preserve">  угощать родных и близких крашеными яйцами и куличами;</w:t>
                      </w:r>
                    </w:p>
                    <w:p w:rsidR="00140D7C" w:rsidRPr="00140D7C" w:rsidRDefault="00140D7C" w:rsidP="00E04F3C">
                      <w:pPr>
                        <w:ind w:left="1134" w:right="567"/>
                        <w:jc w:val="both"/>
                        <w:rPr>
                          <w:color w:val="056E9F" w:themeColor="accent6" w:themeShade="80"/>
                        </w:rPr>
                      </w:pPr>
                      <w:r w:rsidRPr="00140D7C">
                        <w:rPr>
                          <w:b/>
                          <w:color w:val="056E9F" w:themeColor="accent6" w:themeShade="80"/>
                        </w:rPr>
                        <w:t>-</w:t>
                      </w:r>
                      <w:r>
                        <w:rPr>
                          <w:color w:val="056E9F" w:themeColor="accent6" w:themeShade="80"/>
                        </w:rPr>
                        <w:t xml:space="preserve"> делать добрые дела.</w:t>
                      </w:r>
                    </w:p>
                  </w:txbxContent>
                </v:textbox>
              </v:rect>
            </w:pict>
          </mc:Fallback>
        </mc:AlternateContent>
      </w:r>
      <w:r w:rsidR="00E04F3C">
        <w:t>СМе</w:t>
      </w:r>
      <w:r w:rsidR="00540417">
        <w:t>Пасха</w:t>
      </w:r>
    </w:p>
    <w:sectPr w:rsidR="009D2442" w:rsidSect="00E207D0">
      <w:pgSz w:w="11906" w:h="16838" w:code="9"/>
      <w:pgMar w:top="720" w:right="720" w:bottom="734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F76" w:rsidRDefault="00164F76">
      <w:r>
        <w:separator/>
      </w:r>
    </w:p>
  </w:endnote>
  <w:endnote w:type="continuationSeparator" w:id="0">
    <w:p w:rsidR="00164F76" w:rsidRDefault="0016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F76" w:rsidRDefault="00164F76">
      <w:r>
        <w:separator/>
      </w:r>
    </w:p>
  </w:footnote>
  <w:footnote w:type="continuationSeparator" w:id="0">
    <w:p w:rsidR="00164F76" w:rsidRDefault="00164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C6"/>
    <w:rsid w:val="00005453"/>
    <w:rsid w:val="000A2EAA"/>
    <w:rsid w:val="000A2F0E"/>
    <w:rsid w:val="00140D7C"/>
    <w:rsid w:val="00164F76"/>
    <w:rsid w:val="00231E69"/>
    <w:rsid w:val="003A2BFB"/>
    <w:rsid w:val="003D089F"/>
    <w:rsid w:val="00463666"/>
    <w:rsid w:val="004A7959"/>
    <w:rsid w:val="004E36EF"/>
    <w:rsid w:val="005308F1"/>
    <w:rsid w:val="00540417"/>
    <w:rsid w:val="005666E0"/>
    <w:rsid w:val="005846F2"/>
    <w:rsid w:val="006A7F5B"/>
    <w:rsid w:val="006D113F"/>
    <w:rsid w:val="0070623F"/>
    <w:rsid w:val="0078003D"/>
    <w:rsid w:val="008D79B3"/>
    <w:rsid w:val="009015DA"/>
    <w:rsid w:val="0095480F"/>
    <w:rsid w:val="009D2442"/>
    <w:rsid w:val="00B24B65"/>
    <w:rsid w:val="00B310AC"/>
    <w:rsid w:val="00B3277F"/>
    <w:rsid w:val="00C26233"/>
    <w:rsid w:val="00C65E21"/>
    <w:rsid w:val="00C967E5"/>
    <w:rsid w:val="00CB42C6"/>
    <w:rsid w:val="00E04F3C"/>
    <w:rsid w:val="00E1130E"/>
    <w:rsid w:val="00E207D0"/>
    <w:rsid w:val="00F6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B54729-44AD-4010-B9B7-B3861DBA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E69"/>
    <w:pPr>
      <w:spacing w:line="240" w:lineRule="auto"/>
      <w:jc w:val="center"/>
    </w:pPr>
    <w:rPr>
      <w:color w:val="63A537" w:themeColor="accent2"/>
      <w:sz w:val="32"/>
      <w:szCs w:val="32"/>
    </w:rPr>
  </w:style>
  <w:style w:type="paragraph" w:styleId="1">
    <w:name w:val="heading 1"/>
    <w:basedOn w:val="a"/>
    <w:next w:val="a"/>
    <w:link w:val="10"/>
    <w:uiPriority w:val="9"/>
    <w:unhideWhenUsed/>
    <w:pPr>
      <w:outlineLvl w:val="0"/>
    </w:pPr>
    <w:rPr>
      <w:rFonts w:asciiTheme="majorHAnsi" w:eastAsiaTheme="majorEastAsia" w:hAnsiTheme="majorHAnsi" w:cstheme="majorBidi"/>
      <w:color w:val="FFFFFF" w:themeColor="background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rsid w:val="00231E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FFFFFF" w:themeColor="background1"/>
      <w:sz w:val="40"/>
      <w:szCs w:val="40"/>
    </w:rPr>
  </w:style>
  <w:style w:type="paragraph" w:styleId="a4">
    <w:name w:val="Balloon Text"/>
    <w:basedOn w:val="a"/>
    <w:link w:val="a5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color w:val="86A795" w:themeColor="text2" w:themeTint="99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3666"/>
    <w:pPr>
      <w:tabs>
        <w:tab w:val="center" w:pos="4680"/>
        <w:tab w:val="right" w:pos="9360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463666"/>
    <w:rPr>
      <w:color w:val="63A537" w:themeColor="accent2"/>
      <w:sz w:val="32"/>
      <w:szCs w:val="32"/>
    </w:rPr>
  </w:style>
  <w:style w:type="paragraph" w:styleId="a8">
    <w:name w:val="footer"/>
    <w:basedOn w:val="a"/>
    <w:link w:val="a9"/>
    <w:uiPriority w:val="99"/>
    <w:unhideWhenUsed/>
    <w:rsid w:val="00463666"/>
    <w:pPr>
      <w:tabs>
        <w:tab w:val="center" w:pos="4680"/>
        <w:tab w:val="right" w:pos="9360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463666"/>
    <w:rPr>
      <w:color w:val="63A537" w:themeColor="accent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1E69"/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77;&#1082;&#1089;&#1077;&#1081;\AppData\Roaming\Microsoft\&#1064;&#1072;&#1073;&#1083;&#1086;&#1085;&#1099;\&#1055;&#1072;&#1089;&#1093;&#1072;&#1083;&#1100;&#1085;&#1072;&#1103;%20&#1086;&#1090;&#1082;&#1088;&#1099;&#1090;&#1082;&#1072;%20(&#1094;&#1074;&#1077;&#1090;&#1099;,%20&#1089;&#1082;&#1083;&#1072;&#1076;&#1099;&#1074;&#1072;&#1077;&#1090;&#1089;&#1103;%20&#1074;&#1095;&#1077;&#1090;&#1074;&#1077;&#1088;&#1086;)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Пасхальная открытка (цветы, складывается вчетверо)</Template>
  <TotalTime>50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Алексей</cp:lastModifiedBy>
  <cp:revision>8</cp:revision>
  <dcterms:created xsi:type="dcterms:W3CDTF">2020-04-07T09:24:00Z</dcterms:created>
  <dcterms:modified xsi:type="dcterms:W3CDTF">2020-04-07T11:44:00Z</dcterms:modified>
</cp:coreProperties>
</file>