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442" w:rsidRDefault="00EB235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7FFF4C6E" wp14:editId="002423DB">
                <wp:simplePos x="0" y="0"/>
                <wp:positionH relativeFrom="page">
                  <wp:posOffset>9525</wp:posOffset>
                </wp:positionH>
                <wp:positionV relativeFrom="paragraph">
                  <wp:posOffset>-447675</wp:posOffset>
                </wp:positionV>
                <wp:extent cx="7557770" cy="10682605"/>
                <wp:effectExtent l="0" t="0" r="5080" b="4445"/>
                <wp:wrapNone/>
                <wp:docPr id="1" name="Прямоугольник 1" descr="Фо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7770" cy="106826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1DDC" w:rsidRDefault="00FB2B1D" w:rsidP="00FB2B1D">
                            <w:pPr>
                              <w:jc w:val="both"/>
                              <w:rPr>
                                <w:b/>
                                <w:i/>
                                <w:color w:val="056E9F" w:themeColor="accent6" w:themeShade="80"/>
                                <w:sz w:val="36"/>
                              </w:rPr>
                            </w:pPr>
                            <w:r w:rsidRPr="006A6CB6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36"/>
                              </w:rPr>
                              <w:t xml:space="preserve">  </w:t>
                            </w:r>
                            <w:bookmarkStart w:id="0" w:name="_GoBack"/>
                            <w:r w:rsidRPr="006A6CB6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36"/>
                              </w:rPr>
                              <w:t xml:space="preserve">                                                                 </w:t>
                            </w:r>
                            <w:r w:rsidR="006A6CB6" w:rsidRPr="006A6CB6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36"/>
                              </w:rPr>
                              <w:t xml:space="preserve">  </w:t>
                            </w:r>
                            <w:r w:rsidRPr="006A6CB6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36"/>
                              </w:rPr>
                              <w:t xml:space="preserve">    </w:t>
                            </w:r>
                          </w:p>
                          <w:p w:rsidR="001C1DDC" w:rsidRDefault="001C1DDC" w:rsidP="00FB2B1D">
                            <w:pPr>
                              <w:jc w:val="both"/>
                              <w:rPr>
                                <w:b/>
                                <w:i/>
                                <w:color w:val="056E9F" w:themeColor="accent6" w:themeShade="80"/>
                                <w:sz w:val="36"/>
                              </w:rPr>
                            </w:pPr>
                          </w:p>
                          <w:p w:rsidR="001C1DDC" w:rsidRDefault="001C1DDC" w:rsidP="00FB2B1D">
                            <w:pPr>
                              <w:jc w:val="both"/>
                              <w:rPr>
                                <w:b/>
                                <w:i/>
                                <w:color w:val="056E9F" w:themeColor="accent6" w:themeShade="80"/>
                                <w:sz w:val="36"/>
                              </w:rPr>
                            </w:pPr>
                          </w:p>
                          <w:p w:rsidR="00FB2B1D" w:rsidRPr="006A6CB6" w:rsidRDefault="001C1DDC" w:rsidP="00FB2B1D">
                            <w:pPr>
                              <w:jc w:val="both"/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i/>
                                <w:color w:val="056E9F" w:themeColor="accent6" w:themeShade="80"/>
                                <w:sz w:val="40"/>
                                <w:szCs w:val="36"/>
                              </w:rPr>
                              <w:t xml:space="preserve">                                                                             </w:t>
                            </w:r>
                            <w:r w:rsidR="00570C14">
                              <w:rPr>
                                <w:rFonts w:ascii="Cambria" w:hAnsi="Cambria" w:cs="Cambria"/>
                                <w:b/>
                                <w:i/>
                                <w:color w:val="056E9F" w:themeColor="accent6" w:themeShade="80"/>
                                <w:sz w:val="40"/>
                                <w:szCs w:val="36"/>
                              </w:rPr>
                              <w:t>История</w:t>
                            </w:r>
                            <w:r w:rsidR="00FB2B1D" w:rsidRPr="006A6CB6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36"/>
                              </w:rPr>
                              <w:t xml:space="preserve">   </w:t>
                            </w:r>
                          </w:p>
                          <w:p w:rsidR="00FB2B1D" w:rsidRPr="006A6CB6" w:rsidRDefault="00FB2B1D" w:rsidP="00FB2B1D">
                            <w:pPr>
                              <w:jc w:val="both"/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36"/>
                              </w:rPr>
                            </w:pPr>
                            <w:r w:rsidRPr="006A6CB6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36"/>
                              </w:rPr>
                              <w:t xml:space="preserve">                                              </w:t>
                            </w:r>
                            <w:r w:rsidR="006A6CB6" w:rsidRPr="006A6CB6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36"/>
                              </w:rPr>
                              <w:t xml:space="preserve">        </w:t>
                            </w:r>
                            <w:r w:rsidRPr="006A6CB6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36"/>
                              </w:rPr>
                              <w:t xml:space="preserve">  </w:t>
                            </w:r>
                            <w:r w:rsidRPr="006A6CB6">
                              <w:rPr>
                                <w:rFonts w:ascii="Cambria" w:hAnsi="Cambria" w:cs="Cambria"/>
                                <w:b/>
                                <w:i/>
                                <w:color w:val="056E9F" w:themeColor="accent6" w:themeShade="80"/>
                                <w:sz w:val="40"/>
                                <w:szCs w:val="36"/>
                              </w:rPr>
                              <w:t>празднования</w:t>
                            </w:r>
                            <w:r w:rsidRPr="006A6CB6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6A6CB6">
                              <w:rPr>
                                <w:rFonts w:ascii="Cambria" w:hAnsi="Cambria" w:cs="Cambria"/>
                                <w:b/>
                                <w:i/>
                                <w:color w:val="056E9F" w:themeColor="accent6" w:themeShade="80"/>
                                <w:sz w:val="40"/>
                                <w:szCs w:val="36"/>
                              </w:rPr>
                              <w:t>Пасхи</w:t>
                            </w:r>
                            <w:r w:rsidRPr="006A6CB6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36"/>
                              </w:rPr>
                              <w:t>.</w:t>
                            </w:r>
                          </w:p>
                          <w:p w:rsidR="00FB2B1D" w:rsidRPr="006A6CB6" w:rsidRDefault="00FB2B1D" w:rsidP="00FB2B1D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6A6CB6">
                              <w:rPr>
                                <w:b/>
                              </w:rPr>
                              <w:t xml:space="preserve">       </w:t>
                            </w:r>
                          </w:p>
                          <w:p w:rsidR="00FB2B1D" w:rsidRDefault="00FB2B1D" w:rsidP="00FB2B1D">
                            <w:pPr>
                              <w:jc w:val="both"/>
                            </w:pPr>
                          </w:p>
                          <w:p w:rsidR="00FB2B1D" w:rsidRDefault="00FB2B1D" w:rsidP="00FB2B1D">
                            <w:pPr>
                              <w:jc w:val="both"/>
                            </w:pPr>
                          </w:p>
                          <w:p w:rsidR="00FB2B1D" w:rsidRDefault="00FB2B1D" w:rsidP="00FB2B1D">
                            <w:pPr>
                              <w:jc w:val="both"/>
                            </w:pPr>
                          </w:p>
                          <w:p w:rsidR="006A6CB6" w:rsidRDefault="00FB2B1D" w:rsidP="006A6CB6">
                            <w:pPr>
                              <w:ind w:left="1134" w:right="567"/>
                              <w:jc w:val="both"/>
                            </w:pPr>
                            <w:r>
                              <w:t xml:space="preserve">           </w:t>
                            </w:r>
                          </w:p>
                          <w:p w:rsidR="006A6CB6" w:rsidRDefault="006A6CB6" w:rsidP="006A6CB6">
                            <w:pPr>
                              <w:ind w:left="1134" w:right="567"/>
                              <w:jc w:val="both"/>
                            </w:pPr>
                          </w:p>
                          <w:p w:rsidR="005A44C5" w:rsidRDefault="00FB2B1D" w:rsidP="006A6CB6">
                            <w:pPr>
                              <w:ind w:left="1134" w:right="567"/>
                              <w:jc w:val="both"/>
                              <w:rPr>
                                <w:color w:val="056E9F" w:themeColor="accent6" w:themeShade="80"/>
                              </w:rPr>
                            </w:pPr>
                            <w:r w:rsidRPr="006A6CB6">
                              <w:rPr>
                                <w:color w:val="056E9F" w:themeColor="accent6" w:themeShade="80"/>
                              </w:rPr>
                              <w:t xml:space="preserve"> </w:t>
                            </w:r>
                            <w:r w:rsidR="006A6CB6" w:rsidRPr="006A6CB6">
                              <w:rPr>
                                <w:color w:val="056E9F" w:themeColor="accent6" w:themeShade="80"/>
                              </w:rPr>
                              <w:t xml:space="preserve">      </w:t>
                            </w:r>
                          </w:p>
                          <w:p w:rsidR="00FB2B1D" w:rsidRPr="006A6CB6" w:rsidRDefault="006A6CB6" w:rsidP="001C1DDC">
                            <w:pPr>
                              <w:ind w:left="1134" w:right="567" w:firstLine="720"/>
                              <w:jc w:val="both"/>
                              <w:rPr>
                                <w:color w:val="056E9F" w:themeColor="accent6" w:themeShade="80"/>
                              </w:rPr>
                            </w:pPr>
                            <w:r w:rsidRPr="00B805A9">
                              <w:rPr>
                                <w:b/>
                                <w:color w:val="056E9F" w:themeColor="accent6" w:themeShade="80"/>
                              </w:rPr>
                              <w:t xml:space="preserve"> </w:t>
                            </w:r>
                            <w:r w:rsidR="00570C14" w:rsidRPr="00B805A9">
                              <w:rPr>
                                <w:b/>
                                <w:color w:val="056E9F" w:themeColor="accent6" w:themeShade="80"/>
                              </w:rPr>
                              <w:t>Пасха</w:t>
                            </w:r>
                            <w:r w:rsidR="00570C14">
                              <w:rPr>
                                <w:color w:val="056E9F" w:themeColor="accent6" w:themeShade="80"/>
                              </w:rPr>
                              <w:t xml:space="preserve"> – праздник Светлого Христова </w:t>
                            </w:r>
                            <w:r w:rsidR="00B805A9">
                              <w:rPr>
                                <w:color w:val="056E9F" w:themeColor="accent6" w:themeShade="80"/>
                              </w:rPr>
                              <w:t>воскресенья. Первую</w:t>
                            </w:r>
                            <w:r w:rsidR="005A44C5">
                              <w:rPr>
                                <w:color w:val="056E9F" w:themeColor="accent6" w:themeShade="80"/>
                              </w:rPr>
                              <w:t xml:space="preserve"> Пасху праздновали древние иудеи 1500 лет назад до Рождества Христова. Слово «пасха» по-древнееврейски означает «исход», «избавление». Пасха была установлена апостолами вскоре после смерти и воскрешения Иисуса Христа и наполнилась новым </w:t>
                            </w:r>
                            <w:r w:rsidR="00B805A9">
                              <w:rPr>
                                <w:color w:val="056E9F" w:themeColor="accent6" w:themeShade="80"/>
                              </w:rPr>
                              <w:t>смыслом. Это</w:t>
                            </w:r>
                            <w:r w:rsidR="005A44C5">
                              <w:rPr>
                                <w:color w:val="056E9F" w:themeColor="accent6" w:themeShade="80"/>
                              </w:rPr>
                              <w:t xml:space="preserve"> праздник победы над </w:t>
                            </w:r>
                            <w:r w:rsidR="00B805A9">
                              <w:rPr>
                                <w:color w:val="056E9F" w:themeColor="accent6" w:themeShade="80"/>
                              </w:rPr>
                              <w:t>смертью.</w:t>
                            </w:r>
                            <w:r w:rsidR="00B805A9" w:rsidRPr="006A6CB6">
                              <w:rPr>
                                <w:color w:val="056E9F" w:themeColor="accent6" w:themeShade="80"/>
                              </w:rPr>
                              <w:t xml:space="preserve"> Наступление</w:t>
                            </w:r>
                            <w:r w:rsidR="00FB2B1D" w:rsidRPr="006A6CB6">
                              <w:rPr>
                                <w:color w:val="056E9F" w:themeColor="accent6" w:themeShade="80"/>
                              </w:rPr>
                              <w:t xml:space="preserve"> Пасхи принято отмечать, выставляя </w:t>
                            </w:r>
                            <w:r w:rsidR="001C1DDC">
                              <w:rPr>
                                <w:color w:val="056E9F" w:themeColor="accent6" w:themeShade="80"/>
                              </w:rPr>
                              <w:t xml:space="preserve">на стол, </w:t>
                            </w:r>
                            <w:r w:rsidR="001C1DDC" w:rsidRPr="006A6CB6">
                              <w:rPr>
                                <w:color w:val="056E9F" w:themeColor="accent6" w:themeShade="80"/>
                              </w:rPr>
                              <w:t>кроме</w:t>
                            </w:r>
                            <w:r w:rsidR="00FB2B1D" w:rsidRPr="006A6CB6">
                              <w:rPr>
                                <w:color w:val="056E9F" w:themeColor="accent6" w:themeShade="80"/>
                              </w:rPr>
                              <w:t xml:space="preserve"> </w:t>
                            </w:r>
                            <w:r w:rsidR="00B805A9">
                              <w:rPr>
                                <w:color w:val="056E9F" w:themeColor="accent6" w:themeShade="80"/>
                              </w:rPr>
                              <w:t>всего прочего</w:t>
                            </w:r>
                            <w:r w:rsidR="001C1DDC">
                              <w:rPr>
                                <w:color w:val="056E9F" w:themeColor="accent6" w:themeShade="80"/>
                              </w:rPr>
                              <w:t>,</w:t>
                            </w:r>
                            <w:r w:rsidR="00FB2B1D" w:rsidRPr="006A6CB6">
                              <w:rPr>
                                <w:color w:val="056E9F" w:themeColor="accent6" w:themeShade="80"/>
                              </w:rPr>
                              <w:t xml:space="preserve"> крашеные вареные яйца. Они по древним традициям считались символом жизни. Так же яйца связаны с легендой о том, как Мария Магдалина преподнесла императору Тиберию яйцо</w:t>
                            </w:r>
                            <w:r w:rsidR="007E15E6">
                              <w:rPr>
                                <w:color w:val="056E9F" w:themeColor="accent6" w:themeShade="80"/>
                              </w:rPr>
                              <w:t xml:space="preserve"> со словами </w:t>
                            </w:r>
                            <w:r w:rsidR="007E15E6" w:rsidRPr="001C1DDC">
                              <w:rPr>
                                <w:b/>
                                <w:color w:val="056E9F" w:themeColor="accent6" w:themeShade="80"/>
                              </w:rPr>
                              <w:t>«Христос воскрес</w:t>
                            </w:r>
                            <w:r w:rsidR="00B805A9">
                              <w:rPr>
                                <w:color w:val="056E9F" w:themeColor="accent6" w:themeShade="80"/>
                              </w:rPr>
                              <w:t>.»</w:t>
                            </w:r>
                            <w:r w:rsidR="007E15E6">
                              <w:rPr>
                                <w:color w:val="056E9F" w:themeColor="accent6" w:themeShade="80"/>
                              </w:rPr>
                              <w:t xml:space="preserve"> </w:t>
                            </w:r>
                            <w:r w:rsidR="00B805A9">
                              <w:rPr>
                                <w:color w:val="056E9F" w:themeColor="accent6" w:themeShade="80"/>
                              </w:rPr>
                              <w:t xml:space="preserve"> </w:t>
                            </w:r>
                            <w:r w:rsidR="00FB2B1D" w:rsidRPr="006A6CB6">
                              <w:rPr>
                                <w:color w:val="056E9F" w:themeColor="accent6" w:themeShade="80"/>
                              </w:rPr>
                              <w:t>Он сказал, что это невозможно, точно так же, как яйцо не может из белого внезапно стать красным, и яйцо вмиг покраснело. С тех пор верующие Христиане к Пасхе красят яйца в красный цвет.</w:t>
                            </w:r>
                          </w:p>
                          <w:p w:rsidR="00FB2B1D" w:rsidRDefault="00FB2B1D" w:rsidP="00FB2B1D">
                            <w:pPr>
                              <w:jc w:val="both"/>
                            </w:pPr>
                          </w:p>
                          <w:bookmarkEnd w:id="0"/>
                          <w:p w:rsidR="00FB2B1D" w:rsidRDefault="00FB2B1D" w:rsidP="00FB2B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F4C6E" id="Прямоугольник 1" o:spid="_x0000_s1026" alt="Фон" style="position:absolute;left:0;text-align:left;margin-left:.75pt;margin-top:-35.25pt;width:595.1pt;height:841.15pt;z-index:2516602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tGC4AIAAPEFAAAOAAAAZHJzL2Uyb0RvYy54bWysVM1u1DAQviPxDpbvNNml2y2rZqtVqyKk&#10;0la0qGev4zSRHI+xvZtdTkhckXgEOPAGXBDQHniC7BsxdrLpUgoHxCWx5+ebmc8zs7e/KCWZC2ML&#10;UAntbcWUCMUhLdRVQl9eHD3apcQ6plImQYmELoWl++OHD/YqPRJ9yEGmwhAEUXZU6YTmzulRFFme&#10;i5LZLdBCoTIDUzKHV3MVpYZViF7KqB/HO1EFJtUGuLAWpYeNko4DfpYJ7k6zzApHZEIxNxe+Jnyn&#10;/huN99joyjCdF7xNg/1DFiUrFAbtoA6ZY2Rmit+gyoIbsJC5LQ5lBFlWcBFqwGp68Z1qznOmRagF&#10;ybG6o8n+P1h+Mj8zpEjx7ShRrMQnqj+s3qze19/rm9Xb+nN9U39bvauv6y/11x8f0SgVliOB9SfU&#10;XHv+Km1HCHOuz0x7s3j0ZCwyU/o/lkkWgfNlx7lYOMJROBwMhsMhPg1HXS/e2e3vxAMPG936a2Pd&#10;UwEl8YeEGnzVQDabH1vXmK5NfDgLskiPCinDxXeSOJCGzBn2AONcKPc4uMtZ+RzSRo69FLfdgGLs&#10;mUa8uxZjNqEnPVLI7ZcgUvlQCnzQJh8viTwzDRfh5JZSeDupXogMOcfq+yGRDnkzx16jylkqGvHg&#10;j7kEQI+cYfwOuwW4r/5eS3Br711FGJbOOf5bYk2JnUeIDMp1zmWhwNwHIF0XubFfk9RQ41lyi+kC&#10;8f1xCukSm9MAvjk2iNX8qMAGOGbWnTGDY4pCXD3uFD+ZhCqh0J4oycG8vk/u7XF6UEtJhWOfUPtq&#10;xoygRD5TOFdPetvbfk+Ey/Zg2MeL2dRMNzVqVh4AdhWOBWYXjt7eyfUxM1Be4oaa+KioYopj7IRy&#10;Z9aXA9esI9xxXEwmwQx3g2buWJ1r7sE9wb7BLxaXzOh2ChxO0AmsVwQb3RmGxtZ7KpjMHGRFmJRb&#10;Xlvqca+Efm53oF9cm/dgdbupxz8BAAD//wMAUEsDBBQABgAIAAAAIQCw2Kzg4QAAAAsBAAAPAAAA&#10;ZHJzL2Rvd25yZXYueG1sTI/BTsMwEETvSPyDtUjcWscImhLiVKVSbxUSBaT05sYmibDXUeymCV/P&#10;9lRuM5rR7Nt8NTrLBtOH1qMEMU+AGay8brGW8PmxnS2BhahQK+vRSJhMgFVxe5OrTPszvpthH2tG&#10;IxgyJaGJscs4D1VjnApz3xmk7Nv3TkWyfc11r8407ix/SJIFd6pFutCozmwaU/3sT07CJl1PZfq4&#10;K7+G6rArX9+20+HXSnl/N65fgEUzxmsZLviEDgUxHf0JdWCW/BMVJczShMQlF88iBXYktRBiCbzI&#10;+f8fij8AAAD//wMAUEsBAi0AFAAGAAgAAAAhALaDOJL+AAAA4QEAABMAAAAAAAAAAAAAAAAAAAAA&#10;AFtDb250ZW50X1R5cGVzXS54bWxQSwECLQAUAAYACAAAACEAOP0h/9YAAACUAQAACwAAAAAAAAAA&#10;AAAAAAAvAQAAX3JlbHMvLnJlbHNQSwECLQAUAAYACAAAACEA+rrRguACAADxBQAADgAAAAAAAAAA&#10;AAAAAAAuAgAAZHJzL2Uyb0RvYy54bWxQSwECLQAUAAYACAAAACEAsNis4OEAAAALAQAADwAAAAAA&#10;AAAAAAAAAAA6BQAAZHJzL2Rvd25yZXYueG1sUEsFBgAAAAAEAAQA8wAAAEgGAAAAAA==&#10;" fillcolor="#d3f0e2 [662]" stroked="f" strokeweight="1pt">
                <v:textbox>
                  <w:txbxContent>
                    <w:p w:rsidR="001C1DDC" w:rsidRDefault="00FB2B1D" w:rsidP="00FB2B1D">
                      <w:pPr>
                        <w:jc w:val="both"/>
                        <w:rPr>
                          <w:b/>
                          <w:i/>
                          <w:color w:val="056E9F" w:themeColor="accent6" w:themeShade="80"/>
                          <w:sz w:val="36"/>
                        </w:rPr>
                      </w:pPr>
                      <w:r w:rsidRPr="006A6CB6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36"/>
                        </w:rPr>
                        <w:t xml:space="preserve">  </w:t>
                      </w:r>
                      <w:bookmarkStart w:id="1" w:name="_GoBack"/>
                      <w:r w:rsidRPr="006A6CB6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36"/>
                        </w:rPr>
                        <w:t xml:space="preserve">                                                                 </w:t>
                      </w:r>
                      <w:r w:rsidR="006A6CB6" w:rsidRPr="006A6CB6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36"/>
                        </w:rPr>
                        <w:t xml:space="preserve">  </w:t>
                      </w:r>
                      <w:r w:rsidRPr="006A6CB6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36"/>
                        </w:rPr>
                        <w:t xml:space="preserve">    </w:t>
                      </w:r>
                    </w:p>
                    <w:p w:rsidR="001C1DDC" w:rsidRDefault="001C1DDC" w:rsidP="00FB2B1D">
                      <w:pPr>
                        <w:jc w:val="both"/>
                        <w:rPr>
                          <w:b/>
                          <w:i/>
                          <w:color w:val="056E9F" w:themeColor="accent6" w:themeShade="80"/>
                          <w:sz w:val="36"/>
                        </w:rPr>
                      </w:pPr>
                    </w:p>
                    <w:p w:rsidR="001C1DDC" w:rsidRDefault="001C1DDC" w:rsidP="00FB2B1D">
                      <w:pPr>
                        <w:jc w:val="both"/>
                        <w:rPr>
                          <w:b/>
                          <w:i/>
                          <w:color w:val="056E9F" w:themeColor="accent6" w:themeShade="80"/>
                          <w:sz w:val="36"/>
                        </w:rPr>
                      </w:pPr>
                    </w:p>
                    <w:p w:rsidR="00FB2B1D" w:rsidRPr="006A6CB6" w:rsidRDefault="001C1DDC" w:rsidP="00FB2B1D">
                      <w:pPr>
                        <w:jc w:val="both"/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36"/>
                        </w:rPr>
                      </w:pPr>
                      <w:r>
                        <w:rPr>
                          <w:rFonts w:ascii="Cambria" w:hAnsi="Cambria" w:cs="Cambria"/>
                          <w:b/>
                          <w:i/>
                          <w:color w:val="056E9F" w:themeColor="accent6" w:themeShade="80"/>
                          <w:sz w:val="40"/>
                          <w:szCs w:val="36"/>
                        </w:rPr>
                        <w:t xml:space="preserve">                                                                             </w:t>
                      </w:r>
                      <w:r w:rsidR="00570C14">
                        <w:rPr>
                          <w:rFonts w:ascii="Cambria" w:hAnsi="Cambria" w:cs="Cambria"/>
                          <w:b/>
                          <w:i/>
                          <w:color w:val="056E9F" w:themeColor="accent6" w:themeShade="80"/>
                          <w:sz w:val="40"/>
                          <w:szCs w:val="36"/>
                        </w:rPr>
                        <w:t>История</w:t>
                      </w:r>
                      <w:r w:rsidR="00FB2B1D" w:rsidRPr="006A6CB6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36"/>
                        </w:rPr>
                        <w:t xml:space="preserve">   </w:t>
                      </w:r>
                    </w:p>
                    <w:p w:rsidR="00FB2B1D" w:rsidRPr="006A6CB6" w:rsidRDefault="00FB2B1D" w:rsidP="00FB2B1D">
                      <w:pPr>
                        <w:jc w:val="both"/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36"/>
                        </w:rPr>
                      </w:pPr>
                      <w:r w:rsidRPr="006A6CB6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36"/>
                        </w:rPr>
                        <w:t xml:space="preserve">                                              </w:t>
                      </w:r>
                      <w:r w:rsidR="006A6CB6" w:rsidRPr="006A6CB6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36"/>
                        </w:rPr>
                        <w:t xml:space="preserve">        </w:t>
                      </w:r>
                      <w:r w:rsidRPr="006A6CB6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36"/>
                        </w:rPr>
                        <w:t xml:space="preserve">  </w:t>
                      </w:r>
                      <w:r w:rsidRPr="006A6CB6">
                        <w:rPr>
                          <w:rFonts w:ascii="Cambria" w:hAnsi="Cambria" w:cs="Cambria"/>
                          <w:b/>
                          <w:i/>
                          <w:color w:val="056E9F" w:themeColor="accent6" w:themeShade="80"/>
                          <w:sz w:val="40"/>
                          <w:szCs w:val="36"/>
                        </w:rPr>
                        <w:t>празднования</w:t>
                      </w:r>
                      <w:r w:rsidRPr="006A6CB6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36"/>
                        </w:rPr>
                        <w:t xml:space="preserve"> </w:t>
                      </w:r>
                      <w:r w:rsidRPr="006A6CB6">
                        <w:rPr>
                          <w:rFonts w:ascii="Cambria" w:hAnsi="Cambria" w:cs="Cambria"/>
                          <w:b/>
                          <w:i/>
                          <w:color w:val="056E9F" w:themeColor="accent6" w:themeShade="80"/>
                          <w:sz w:val="40"/>
                          <w:szCs w:val="36"/>
                        </w:rPr>
                        <w:t>Пасхи</w:t>
                      </w:r>
                      <w:r w:rsidRPr="006A6CB6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36"/>
                        </w:rPr>
                        <w:t>.</w:t>
                      </w:r>
                    </w:p>
                    <w:p w:rsidR="00FB2B1D" w:rsidRPr="006A6CB6" w:rsidRDefault="00FB2B1D" w:rsidP="00FB2B1D">
                      <w:pPr>
                        <w:jc w:val="both"/>
                        <w:rPr>
                          <w:b/>
                        </w:rPr>
                      </w:pPr>
                      <w:r w:rsidRPr="006A6CB6">
                        <w:rPr>
                          <w:b/>
                        </w:rPr>
                        <w:t xml:space="preserve">       </w:t>
                      </w:r>
                    </w:p>
                    <w:p w:rsidR="00FB2B1D" w:rsidRDefault="00FB2B1D" w:rsidP="00FB2B1D">
                      <w:pPr>
                        <w:jc w:val="both"/>
                      </w:pPr>
                    </w:p>
                    <w:p w:rsidR="00FB2B1D" w:rsidRDefault="00FB2B1D" w:rsidP="00FB2B1D">
                      <w:pPr>
                        <w:jc w:val="both"/>
                      </w:pPr>
                    </w:p>
                    <w:p w:rsidR="00FB2B1D" w:rsidRDefault="00FB2B1D" w:rsidP="00FB2B1D">
                      <w:pPr>
                        <w:jc w:val="both"/>
                      </w:pPr>
                    </w:p>
                    <w:p w:rsidR="006A6CB6" w:rsidRDefault="00FB2B1D" w:rsidP="006A6CB6">
                      <w:pPr>
                        <w:ind w:left="1134" w:right="567"/>
                        <w:jc w:val="both"/>
                      </w:pPr>
                      <w:r>
                        <w:t xml:space="preserve">           </w:t>
                      </w:r>
                    </w:p>
                    <w:p w:rsidR="006A6CB6" w:rsidRDefault="006A6CB6" w:rsidP="006A6CB6">
                      <w:pPr>
                        <w:ind w:left="1134" w:right="567"/>
                        <w:jc w:val="both"/>
                      </w:pPr>
                    </w:p>
                    <w:p w:rsidR="005A44C5" w:rsidRDefault="00FB2B1D" w:rsidP="006A6CB6">
                      <w:pPr>
                        <w:ind w:left="1134" w:right="567"/>
                        <w:jc w:val="both"/>
                        <w:rPr>
                          <w:color w:val="056E9F" w:themeColor="accent6" w:themeShade="80"/>
                        </w:rPr>
                      </w:pPr>
                      <w:r w:rsidRPr="006A6CB6">
                        <w:rPr>
                          <w:color w:val="056E9F" w:themeColor="accent6" w:themeShade="80"/>
                        </w:rPr>
                        <w:t xml:space="preserve"> </w:t>
                      </w:r>
                      <w:r w:rsidR="006A6CB6" w:rsidRPr="006A6CB6">
                        <w:rPr>
                          <w:color w:val="056E9F" w:themeColor="accent6" w:themeShade="80"/>
                        </w:rPr>
                        <w:t xml:space="preserve">      </w:t>
                      </w:r>
                    </w:p>
                    <w:p w:rsidR="00FB2B1D" w:rsidRPr="006A6CB6" w:rsidRDefault="006A6CB6" w:rsidP="001C1DDC">
                      <w:pPr>
                        <w:ind w:left="1134" w:right="567" w:firstLine="720"/>
                        <w:jc w:val="both"/>
                        <w:rPr>
                          <w:color w:val="056E9F" w:themeColor="accent6" w:themeShade="80"/>
                        </w:rPr>
                      </w:pPr>
                      <w:r w:rsidRPr="00B805A9">
                        <w:rPr>
                          <w:b/>
                          <w:color w:val="056E9F" w:themeColor="accent6" w:themeShade="80"/>
                        </w:rPr>
                        <w:t xml:space="preserve"> </w:t>
                      </w:r>
                      <w:r w:rsidR="00570C14" w:rsidRPr="00B805A9">
                        <w:rPr>
                          <w:b/>
                          <w:color w:val="056E9F" w:themeColor="accent6" w:themeShade="80"/>
                        </w:rPr>
                        <w:t>Пасха</w:t>
                      </w:r>
                      <w:r w:rsidR="00570C14">
                        <w:rPr>
                          <w:color w:val="056E9F" w:themeColor="accent6" w:themeShade="80"/>
                        </w:rPr>
                        <w:t xml:space="preserve"> – праздник Светлого Христова </w:t>
                      </w:r>
                      <w:r w:rsidR="00B805A9">
                        <w:rPr>
                          <w:color w:val="056E9F" w:themeColor="accent6" w:themeShade="80"/>
                        </w:rPr>
                        <w:t>воскресенья. Первую</w:t>
                      </w:r>
                      <w:r w:rsidR="005A44C5">
                        <w:rPr>
                          <w:color w:val="056E9F" w:themeColor="accent6" w:themeShade="80"/>
                        </w:rPr>
                        <w:t xml:space="preserve"> Пасху праздновали древние иудеи 1500 лет назад до Рождества Христова. Слово «пасха» по-древнееврейски означает «исход», «избавление». Пасха была установлена апостолами вскоре после смерти и воскрешения Иисуса Христа и наполнилась новым </w:t>
                      </w:r>
                      <w:r w:rsidR="00B805A9">
                        <w:rPr>
                          <w:color w:val="056E9F" w:themeColor="accent6" w:themeShade="80"/>
                        </w:rPr>
                        <w:t>смыслом. Это</w:t>
                      </w:r>
                      <w:r w:rsidR="005A44C5">
                        <w:rPr>
                          <w:color w:val="056E9F" w:themeColor="accent6" w:themeShade="80"/>
                        </w:rPr>
                        <w:t xml:space="preserve"> праздник победы над </w:t>
                      </w:r>
                      <w:r w:rsidR="00B805A9">
                        <w:rPr>
                          <w:color w:val="056E9F" w:themeColor="accent6" w:themeShade="80"/>
                        </w:rPr>
                        <w:t>смертью.</w:t>
                      </w:r>
                      <w:r w:rsidR="00B805A9" w:rsidRPr="006A6CB6">
                        <w:rPr>
                          <w:color w:val="056E9F" w:themeColor="accent6" w:themeShade="80"/>
                        </w:rPr>
                        <w:t xml:space="preserve"> Наступление</w:t>
                      </w:r>
                      <w:r w:rsidR="00FB2B1D" w:rsidRPr="006A6CB6">
                        <w:rPr>
                          <w:color w:val="056E9F" w:themeColor="accent6" w:themeShade="80"/>
                        </w:rPr>
                        <w:t xml:space="preserve"> Пасхи принято отмечать, выставляя </w:t>
                      </w:r>
                      <w:r w:rsidR="001C1DDC">
                        <w:rPr>
                          <w:color w:val="056E9F" w:themeColor="accent6" w:themeShade="80"/>
                        </w:rPr>
                        <w:t xml:space="preserve">на стол, </w:t>
                      </w:r>
                      <w:r w:rsidR="001C1DDC" w:rsidRPr="006A6CB6">
                        <w:rPr>
                          <w:color w:val="056E9F" w:themeColor="accent6" w:themeShade="80"/>
                        </w:rPr>
                        <w:t>кроме</w:t>
                      </w:r>
                      <w:r w:rsidR="00FB2B1D" w:rsidRPr="006A6CB6">
                        <w:rPr>
                          <w:color w:val="056E9F" w:themeColor="accent6" w:themeShade="80"/>
                        </w:rPr>
                        <w:t xml:space="preserve"> </w:t>
                      </w:r>
                      <w:r w:rsidR="00B805A9">
                        <w:rPr>
                          <w:color w:val="056E9F" w:themeColor="accent6" w:themeShade="80"/>
                        </w:rPr>
                        <w:t>всего прочего</w:t>
                      </w:r>
                      <w:r w:rsidR="001C1DDC">
                        <w:rPr>
                          <w:color w:val="056E9F" w:themeColor="accent6" w:themeShade="80"/>
                        </w:rPr>
                        <w:t>,</w:t>
                      </w:r>
                      <w:r w:rsidR="00FB2B1D" w:rsidRPr="006A6CB6">
                        <w:rPr>
                          <w:color w:val="056E9F" w:themeColor="accent6" w:themeShade="80"/>
                        </w:rPr>
                        <w:t xml:space="preserve"> крашеные вареные яйца. Они по древним традициям считались символом жизни. Так же яйца связаны с легендой о том, как Мария Магдалина преподнесла императору Тиберию яйцо</w:t>
                      </w:r>
                      <w:r w:rsidR="007E15E6">
                        <w:rPr>
                          <w:color w:val="056E9F" w:themeColor="accent6" w:themeShade="80"/>
                        </w:rPr>
                        <w:t xml:space="preserve"> со словами </w:t>
                      </w:r>
                      <w:r w:rsidR="007E15E6" w:rsidRPr="001C1DDC">
                        <w:rPr>
                          <w:b/>
                          <w:color w:val="056E9F" w:themeColor="accent6" w:themeShade="80"/>
                        </w:rPr>
                        <w:t>«Христос воскрес</w:t>
                      </w:r>
                      <w:r w:rsidR="00B805A9">
                        <w:rPr>
                          <w:color w:val="056E9F" w:themeColor="accent6" w:themeShade="80"/>
                        </w:rPr>
                        <w:t>.»</w:t>
                      </w:r>
                      <w:r w:rsidR="007E15E6">
                        <w:rPr>
                          <w:color w:val="056E9F" w:themeColor="accent6" w:themeShade="80"/>
                        </w:rPr>
                        <w:t xml:space="preserve"> </w:t>
                      </w:r>
                      <w:r w:rsidR="00B805A9">
                        <w:rPr>
                          <w:color w:val="056E9F" w:themeColor="accent6" w:themeShade="80"/>
                        </w:rPr>
                        <w:t xml:space="preserve"> </w:t>
                      </w:r>
                      <w:r w:rsidR="00FB2B1D" w:rsidRPr="006A6CB6">
                        <w:rPr>
                          <w:color w:val="056E9F" w:themeColor="accent6" w:themeShade="80"/>
                        </w:rPr>
                        <w:t>Он сказал, что это невозможно, точно так же, как яйцо не может из белого внезапно стать красным, и яйцо вмиг покраснело. С тех пор верующие Христиане к Пасхе красят яйца в красный цвет.</w:t>
                      </w:r>
                    </w:p>
                    <w:p w:rsidR="00FB2B1D" w:rsidRDefault="00FB2B1D" w:rsidP="00FB2B1D">
                      <w:pPr>
                        <w:jc w:val="both"/>
                      </w:pPr>
                    </w:p>
                    <w:bookmarkEnd w:id="1"/>
                    <w:p w:rsidR="00FB2B1D" w:rsidRDefault="00FB2B1D" w:rsidP="00FB2B1D"/>
                  </w:txbxContent>
                </v:textbox>
                <w10:wrap anchorx="page"/>
              </v:rect>
            </w:pict>
          </mc:Fallback>
        </mc:AlternateContent>
      </w:r>
      <w:r w:rsidR="005A44C5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49956DE" wp14:editId="39A6870C">
                <wp:simplePos x="0" y="0"/>
                <wp:positionH relativeFrom="margin">
                  <wp:posOffset>342900</wp:posOffset>
                </wp:positionH>
                <wp:positionV relativeFrom="paragraph">
                  <wp:posOffset>370205</wp:posOffset>
                </wp:positionV>
                <wp:extent cx="2735734" cy="3862317"/>
                <wp:effectExtent l="0" t="0" r="7620" b="508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5734" cy="3862317"/>
                          <a:chOff x="0" y="0"/>
                          <a:chExt cx="2223135" cy="313817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id="{4743BB90-8182-4E76-8E68-34213C0D7C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135" cy="3138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Рисунок 17">
                            <a:extLst>
                              <a:ext uri="{FF2B5EF4-FFF2-40B4-BE49-F238E27FC236}">
                                <a16:creationId xmlns:a16="http://schemas.microsoft.com/office/drawing/2014/main" id="{1F6D6EBE-459C-4A51-A0B8-E33C4FABEED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615" y="1692323"/>
                            <a:ext cx="1350645" cy="89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39B3E8" id="Группа 9" o:spid="_x0000_s1026" style="position:absolute;margin-left:27pt;margin-top:29.15pt;width:215.4pt;height:304.1pt;z-index:251664384;mso-position-horizontal-relative:margin;mso-width-relative:margin;mso-height-relative:margin" coordsize="22231,313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sNONXAwAA6ggAAA4AAABkcnMvZTJvRG9jLnhtbNRWbWobMRD9X+gd&#10;xP7f7Ke99hInxI4dCmlr+nEAWdZ6RXZXQpLthBJo6RF6gRyhP0uhLfQEzo060q6dxElJSCmlGK8l&#10;rTR682bejHf3T8sCLahUjFc9J9jxHUQrwqesmvWct29GbsdBSuNqigte0Z5zRpWzv/f0ye5SpDTk&#10;OS+mVCIwUql0KXpOrrVIPU+RnJZY7XBBK3iZcVliDVM586YSL8F6WXih77e9JZdTITmhSsHqYf3S&#10;2bP2s4wS/TLLFNWo6DmATduntM+JeXp7uzidSSxyRhoY+BEoSswquHRj6hBrjOaS3TJVMiK54pne&#10;Ibz0eJYxQq0P4E3gb3lzJPlcWF9m6XImNjQBtVs8PdosebEYS8SmPafroAqXEKLVp8v3lx9XP+Dz&#10;GXUNQ0sxS2HjkRSvxVg2C7N6Zpw+zWRpfsEddGq5PdtwS081IrAYJlEriWIHEXgXddphFCQ1+ySH&#10;EN06R/Lh+mQIe6NWczKIOkFi4+atL/YMvg0cwUgK34YsGN0i6/6kglN6LqnTGCkfZKPE8mQuXIir&#10;wJpNWMH0mc1RiKABVS3GjIxlPbnivb3h/WL15fIDMP9t9X31FbVsPgF9x0obcg2RNqPejUZhvzUc&#10;xe4IRm7s92O3P4y77iiMOsMwGQ3CqH1uuAWG1uc9g8BeenV/jQYbto45OVGo4oMcVzN6oAQIB+Rs&#10;jaxP1tutoRuuTAomRqwoDEgzbkgDkW0l6R281wI45GRe0krXipa0AP54pXImlINkSssJhQSVz6YW&#10;EE6VllST3FyYwcWvAGzt7eaFRXkFzLigIHXNiQcl630pB6RJpY8oL5EZADjAYAOGFxCvGs16CwTi&#10;CoAdwrQOAwz+m0QNoJQ3FeJGpv68ACU3GfpXc9Wwaoj8V9kX/tbLsHPg+92w7w5a/gAUmQzdg26c&#10;uIk/TGI/7gSDYHBuTgdxOlcU1IaLQ8Ga0MPqLa3cWdCb1le3Ctty0ALbxrYR+03R14I0sVGSNDL5&#10;A/mgyfI5n0KLwHPNLRlbYmoFnXYAlRpKfNDuhlEY1SXe1C7TBKCM++24KeUdYAg219DXhtaaeZCs&#10;cFpxU3nABE6Lyjw3C1D7zMqdyrMNAxqqJatp/qZjX5/D+PpflL1fAAAA//8DAFBLAwQUAAYACAAA&#10;ACEAf0Iy4sMAAAClAQAAGQAAAGRycy9fcmVscy9lMm9Eb2MueG1sLnJlbHO8kMsKwjAQRfeC/xBm&#10;b9N2ISKm3YjgVuoHDMm0DTYPkij69wZEsCC4czkz3HMPs2vvZmI3ClE7K6AqSmBkpVPaDgLO3WG1&#10;ARYTWoWTsyTgQRHaZrnYnWjClENx1D6yTLFRwJiS33Ie5UgGY+E82XzpXTCY8hgG7lFecCBel+Wa&#10;h08GNDMmOyoB4ahqYN3D5+bfbNf3WtLeyashm75UcG1ydwZiGCgJMKQ0vpZ1QaYH/t2h+o9D9Xbg&#10;s+c2TwAAAP//AwBQSwMEFAAGAAgAAAAhABbKeIzgAAAACQEAAA8AAABkcnMvZG93bnJldi54bWxM&#10;j8Fqg0AQhu+FvMMygd6a1UZFrGsIoe0pFJoUSm8TnajE3RV3o+btOz01p2H4h3++L9/MuhMjDa61&#10;RkG4CkCQKW3VmlrB1/HtKQXhPJoKO2tIwY0cbIrFQ45ZZSfzSePB14JLjMtQQeN9n0npyoY0upXt&#10;yXB2toNGz+tQy2rAict1J5+DIJEaW8MfGuxp11B5OVy1gvcJp+06fB33l/Pu9nOMP773ISn1uJy3&#10;LyA8zf7/GP7wGR0KZjrZq6mc6BTEEat4nukaBOdRGrHKSUGSJDHIIpf3BsUvAAAA//8DAFBLAwQU&#10;AAYACAAAACEA5WRKZq0eAAD4ZgAAFAAAAGRycy9tZWRpYS9pbWFnZTEuZW1mxJ0JuI1l18e3pGQ8&#10;plJKKm+pjCEvSYSUeUqmV0KSEl5DVMgUmUUyFIkmU4bQJHmNKaHBLAknyVRk2Gute3////6e5+35&#10;nuu7vvPa57mu71zXv3s/9z7Hb611r3Xf9zPsXZZYLNYbauwSiXuh9olEYjVU66tE4o9NiUS/44lE&#10;vguJRLHaDR6IxbLELnSOxVpmi8Uux9/khlpCyR92ZI3FqmeJxU7jZY1Yp1j3WIfY47FisWax/rFe&#10;oDwe64Y2FssH5YKyQ/m91/izWA4oDfJ/+Dtp/gHaq7zjCXgxFfCc3nFZcEeCXwDH/JvLoNugwhD/&#10;Xf4k4qeS7d/wX/4O+x+FKkD8/ZIQf/wWLv6vP/7f82/ugehDESgNStdEog/EmPDf3YF4joVyI57f&#10;or0i+Tt9dKiW1In6nlDFLSHp2kfvxXv8t6p6bTW0tH/WS1mSeqy/S1D/m49wP/nTdfGbyda3kf0l&#10;IN/fsL1LYetv8pe9R2DjHCgO/eTZu1R/k0PaQ4/rrKQOaTllX2bs/b/GxLeXtoftXQd7r4BdLfEe&#10;47sKr29AbM+xDy3ju06vcE10n1XRVkkd0KHGvszYm2p8n4a9E+wve7+BnWVg5xm0j3v2Pq0T7AvN&#10;6nZoyaQ+0PXGvszYm2p8j8LeqQF7T8BOxrY4bC3v2XtUp1ore9KesiNKbdKrjX2ZsTfV+N4DW28M&#10;2PsHbM0BOwtC1T1777Eb7TedbLt0dVJxbWHsS8XecD6OBLtToH42gd8XKg32RI8/0jrJFB2L2lni&#10;qFa6UdkXBX8I+M0xZn49nAd7A1QSbEPLehhizfVG+6em67mkythIZV8U/B1gNw3En+z9EPP7es//&#10;HdrUvtLf9GGdntRSPa/sS4UfntPl8HfwMBbz5zvm/f81f/SDrS0C43UbbOwOW1ugnYKW8epnLeS4&#10;NZRz9oJkcfPlfVsj7EvF3nC+9Ab/4QD/VnC57rZC+5zH720PyxI7E99v2eQqV1h+sW7Cvij4g0L8&#10;/OD2BJe18p7HHwTW57ZSptsOedbOSWVbJuyLgs98bRPwX8Bk/Jmvr3n8IdZGGtlaudmWy1l9V3JZ&#10;I2FfFPwXwG8d4P8J5sPQHeAP9vgvWGvJY4Plgj4iB7WUlLWYsC8K/kDwOwT4ecGtDm5VtM96/IHW&#10;QUpbXqlnv8a72Nr4UrsYZ18qfL9e/Pn11OZ1LJd/1wv7/Xph7YTzlfnyYMDem2Bna9jJ8XrGs3eQ&#10;PShD7WrkaH7pDLt745hKxd4wn/U6IMBnvQ4E9y60r3j8fjZA+toHMtyWyiTkzBDULRUFfzL4zQL8&#10;MuA+Bu79aP/p8SdbM1lr98saK4+6+ZtMsLpJRcHvAH7HAD8NXK4vt6Ad4fE7WEcpb32lkg2XKjYZ&#10;Y/B0UlHwJ4LfM8AvCy7z9AG0wz3+ROspn9kY2YCa2QY7pliXpKLgdw7FPze4XTz/+3j8zoh/Fasi&#10;5ewBKWFNpIO1TSoVvl8vqe6fZsFev77ro56Kwt6usPNutEPQch8+y/ogP4bJQOgpqC2O26K+21pj&#10;HNdAfw28X0Nm4XhWRHUfXiczqvvh8KO2/rWvYL2vhv310O5By3VyuNXW7Xaf7rJ2esBe0LdttLIv&#10;lbiH634o+LUC/DvBnQ9uA7QbPf5Qq6XzLatusjQ9bNfrN9jTsC8K/qgQvyi4a8CtivaIxx8F1jIb&#10;pq/bNB1mi7SNDVH2RcEfDf6DAf/zgsv4l0Hrx3+0PYj99xhtYEO1jD2n1ay6si8K/gjw6wT4OcFd&#10;BH5ptF97/o+wOlrdHtNyGPOb7Q7sqnMp+6Lgvwx+gwC/CLizwa2Cdr3Hf9kaaHO7WruYyfN2WOZb&#10;dmVfKvxw3YfXyYz2lbS3asDeErBzCewsg5bjxnp52arqGCuCHC2s/WH3UBxTqdgbrhfWa7sAn/Xy&#10;Jbg8Z9vp8YejTofZIB1rg/U15MwYHFNR8HnOWDPALwfuCnCrof2Xx59qNXWl/V2XW2nUTXF91e5N&#10;Kgp+31C+3ADuOnBvR7vN4/dFbrS01traOmpb66bPWbOkouBPAb9FyH/mKffVPOfn+E+xFrrUuuhH&#10;qJnV1kqnWeOkouD3D8X/OnA/9fxnHMjvj/j/w+5CnVbRxna/PmsPJZUK368Xf18ZvraW0frCddKv&#10;b66TPA/6DHZyneT88t/rZCvkR0fUdEcdAPVCzHphDHtZDRxXQn8lvF9JZ+F4VkR1H14nM6r7Jhjz&#10;WYFx55hzffoZ8q+fNcF1sye0hb6krfVtbaczcR7MvlTiHq77RmDPDvCXg8trYt9DByGOeyOdrTfp&#10;41pJG2p9/bv21/bKvij4TcGeHuDT/13QL9BZj98U/r6ho/Q9fVeX6Tp9Qfcq+6Lgs+aCfOY8rz9w&#10;jbwMuUT/W4A1WrdrPz2GKGS1CvoTRiMaPq+9zAz4zzXyAMQcUIj85hjxZmBX0JNaSP/QnLpS2ReF&#10;/61D/HfAZP1w7j/m8VuDVVA/08v1LT0jI/Rv2hmZmBo/XPfhdTKjuq8Le6cG4sV8Zb5wjvLrpa5O&#10;xdXxUXqrvoK8na4PwlYqing9CfZ7Af4Wj7sP7VGI4/UkMnWELtcxugAWzNWnEDcqCj7zdWyA/wWY&#10;tGETtNfjt8C1whb6NGq1q9bUJ1Gr45KKgs98XRzgbwDzMMQ16g+P31wX4zrddn1UvwX9O22jHyQV&#10;Bf8JsKcE+F+BuRXiHoV1y/g/oVN0iA7WAZip+uO+Q0edkFQU/Hpgvx/gfwIm52rG4bTHr6fv4w7H&#10;asyXG7WqbtXGuiipVPh+vaR6PtkBto7y7OU6yXxhrL6FmK9cJ7shP3rpDH1G30HGLMEKsxLz6zKt&#10;g3Grgbytra9pXcyAXIE6oK5S8SO87vwDNq0JxPFD2MK55zfoOMRx/IeuQRT74V7RWaFuhBXsS4Xv&#10;x9Hfb1zqfa6JsLVSwF7Oz59BrPuLnr0TMeLtMU+2wFxNPYqVin2ZsTfVcR8IW5vCLv+6PuuEe6PL&#10;oZ7eujZQm7rf9TZ3lb1tVEfdauzLjL2pxncH7N2HPZ1vL+eTh2An7wMM9OzdgXtyQ7She1r7JTVJ&#10;8+F+175I7gOE958Z7dvawN7DAXtfh528tvY92gaevW1wVeGYfGg7cWWJel47GPv+P+J7JeztGrB3&#10;AezkNUDOnbx3wHq7UrvaI/qTPaU5HPWgvmXsS8XecL1/KonEB5A/vpPAHQ+xduZ5/E/lA1mou1A7&#10;6qhjWsDYFwV/DdjBffar4B6ANkPXePw1MkuL6+faVu83qoB+r+yLgt8N8Z8ZiD/z+zwkUEWP301n&#10;Wj+9207iLhs1QWviLHNmSvH35zt//rjU85LNiNfswHg9BTtHQtOgxRDzZbPMlhYyTerLJrlfzsl0&#10;ya3siyJe34D9ZoDfBcwnoRkQc4f8b+RNmSjV5HFpIpWlk7SRj4R9UfDXhvwfDOYo6ANojcdfC1+H&#10;yWV4AuNm/VpqaA5NCPui4DNf3wn4z3xl/Hl+5Md/jbwjZyQv9rhZcGZ2Ru7WGcK+KPgbQ/zXwH0G&#10;+hqaDjH+G8GqoFukrs6Rx7S/5Nd6wr4o+OvBXxTwfziYraGl0ASPv14WSSFtLeelguyRvMiFWsK+&#10;VPh+vfjr16Wel6yDrZMD9nK8ekFvQiM8e9fJZPlCOiBH28l+aY12clKp2BueX78Ce1OAz7mVY8ax&#10;mu/xv0KdbhGRz8VhVo3pFzimouBzrGYF+IPAfA56BRrt8RfJLBkk42QI/jtcesgyeTWpKPgHwQ6u&#10;LzPBZAxYKxwD5utBeJ1X/yW5dLtk1wOyD/MFFQV/CfirAv4/DybzdCJEW8hfIqvkJdklL8jX0guV&#10;ugDeU1Hw94E9M8Ank3MW99XjPP4+mQm/h0s+nShF9A05KO8llQrfrxd/fbnU/dMc2OrXN89LmCPD&#10;oDnQDIjnJXOQnUtlK2p6q+yE0nGcjvpOl9dxPBb9Y/H+WJmD4zkR1X14nczoegTHfALWdn9f0xe2&#10;74JY/2cgjvsqmaA9ZbR2lfe1o2xC5Hcq+1KJe7juvwB/fIDfG8x10BToJ4//hYzXqdJIn5c22k66&#10;aG/sadgXBf+jkP8cwz0Qx9F5/I/g63jZhicxDuvnclF/kW+UfVHwV4I/KeA/55vdENcJP/4rZZLu&#10;kl16TrbiOtYGXMcao+yLgs99bZA/CdyN0AroCMTx/xSsrLpQUXdaDM9pHpeWyr4o+J+AH7wexrXm&#10;E+ht6EeP/4lM1ZNYoffKQ7pJyupr0kzZlwo/XPfhdTKj86aPYe+IwHhxftwMcV/JumG8PsY1xhXS&#10;GTnaSb+E3V/gmErF3nC9sF7nBficG3+GWC+nPf4qmaer5StdLlt0PnJmJeqWioI/H/xxAf5QMLdC&#10;XCv2evz5Mk7HyFAdJ/1RNz10kYxMKgr+1+BPC/CngsnrZnOhXz3+1zINT+e+rUflA02XjzEGs5KK&#10;gr8Q/LcCfK5RzFP6/4vHXyhvYYX6UEfJAh0GO96X15OKgv9lKP70/3voXci/fvgl4p8uA1Gnw/UP&#10;GYu9/eSkUuH79eLvK8PrZEbry1zY69e3v07+AFu5RnJ+4To5FzFaJItQ04t0A7QNx9tQ39tkDI6H&#10;oH8I3h+ic3E8N6K6D6+TGdX97xjzY4FxPwDbuT4pdBFi3f+Oa2b7cF9pFa5DztR5uHJ+RNmXStzD&#10;dX8G7BMB/gkwd0C5cO4d9/hn9ASeQ1isuWw6nnQdqpt1vrIvCv5psNMD/D1g/g4JlMc7/z+Nc/53&#10;8GTrDFDHa5pt1NuMfVHwj4f4rLXzUDawi3j842B9pDfgWduK9qM2tDx2p7EvCv5J8H8N+M8xvwAV&#10;ALuQxz+pv+opsPNYFStl1aySZcW1kF8j4R8FO5h/9J31Q9+zevyjyLXSlt3usxPayL5DJJYq+1Lx&#10;P1z34XUyo7q/AHsPBeJlsJX5kgu2+vVyQQ/hyfkf9HrbrzdZugpspVKxN1wve8A+G+AzVuSehbJ4&#10;8dqjZ/VTjdkKvYC7Bqdx5e5EUlHwWau7A3yy0z02beB8cUJ345n4j1CrK2DFh6ia3UlFwT8FtgT4&#10;3EtyP8t6zen5fwrRPoHoH9aitgdPyB/FMRUFfy/YBwP8Y+D+Cp3zRP/36kHcDdmi63FPfDPuOxzA&#10;7ElFwWf+/Rng02/O1VfA9xye/xf0T81nOSyXFbArrYid0TjiH0+J79dLqueTjNUPnr1cJ0/BVu7n&#10;mKu8j8918gfdo9swn32Pe+i71LC6ZMX8msCIxTULZhrTn/Wi7kRObUdkf8iUH/563/vVx0D+z5+X&#10;Pgcf2sNunk/Sj9/wui3s532bFzw/slk93LMp7bJYIXdBi7pTertL1wput9ZxW7StW6c93S7t5X7T&#10;Hu6cts/U/Zx/j8fP0+nGv5/7zmi9z4dr3Vd4fvTA3x3F60dgP++RjIAKoS+n5XRXWN6kH/SHftFe&#10;2k376ce/tI/7Qvu71TrArdLB7jN9yX2io9xWneAO6SR3Voe6gtbRlbE7XT6L5jNalzpmfeBrucCY&#10;XQ//GkPloCcg5t5AK+9GWhk30W534+1WN85ucWOsmBuEGPQwsXb2hz1suVxLK+n6WLn/lzFrBD/K&#10;BsaM63JDqALUHeKYtbfabgjGaYZVc1OtkptsZZM+0Tf6SNvpA32hT23td2ttp62lnbKmdtzq2W9W&#10;E211u9xVtxtcI/x9KvOVP1+kWmdc29Z7vlaHX1zfxsNH1tliiJ8T/VEXI/8+d0v0B7dMjyHvnNuo&#10;eROYNxJX2V7k3vpM2Z5qbaVhnLZ7to/0bB8Dm6+ElkNF0Jdmn7qL+r77GcKVF/e5LoIfn0GroTVu&#10;sa6DNuP1VuiHpJ/0lz7RN/pIXzdqWmJTUvkSX2uhxDa9LvG9Fk1c1IKJ/Hbepdn2TMXAH7+FqzrA&#10;6r/ml4z2R9UQA56vcZ48CnH8GsJ3Pt+7DiqPvvL2AXKwn3vZBrrX7EU310a7hTbdLbCX3Dzr5d62&#10;9u4ta+5m2UPJfGZeM7+Zk8xN5ihztYKdtOJ23griuACU37Il5xrOOZx7OAdxLuKcxLlpuc5wS3UB&#10;4vpZMu6MP8eB48FxYcwYO8aQsdyjxbHW3479cWnkVfVEI6ubGGC3JNrZdYkHLOGq2f5MxTjVPGuO&#10;GK/2YrwA8eTcPcCL8Uq0xdHXCvEcZcPcbHsL8XzXvW8LEeOl0HxoLvS6pxlopyfHgGPBMeHYcIzo&#10;H/2kv/T7RSuWGGo3JF6yIolRdnVinOVLvGI5E5PtysRrljUxDb872bKgP0viZbss8TjU2H50zW11&#10;puLk5+Klzv9zECfmH3OxE8RnZwd7cVqANj/63rMf3HxbhxgsTcaIsWLMGDvGkLbTB/pCn+gbfaSv&#10;byBXZttJN8eOZMo/Pw/+6EtL/6q1jNbyA7gGUTjg33C8fhB+zUf7mOffEbncnZST+CT6ETsp++1H&#10;2W1boI9lj72DT0NOxScRp0huN1nyu1fkGveWXO0+lGvdOrnBbZGb3F4p6g5I4Uz554/fqZb85Ptf&#10;/mU0l+TDWnAaY8ioTIaGwa/68GsF2i5oi6Ivpx63bHrU8++k0V/aS7tpP/2gP/SL/k2Q69x4vDdW&#10;bnbv4L3PpLj7Xiq4PVLRHZHy7piUcXiiySUkp8uDz24X0IRdp2bFVPGE/wU83X/W8unpSO79X+p4&#10;p2O8eV7u5/MYxOFdHH+F9hO0zOdvJTfud2VPvCtX4r5bWuJjuSaBGCS2yS2JH+W2xEm5PZFLSybu&#10;0xsTj6rgM8sXXXO94BrpeXcHlAP96VIgEcXabxufgkX/+Xj3xnjvgC/07yNoMF6/BL94HXAFWu4t&#10;+uo21w/rY39d657XFdB7eD0dmor+16Ap7gl91eEzye4hnetK6XJXVHe6P2U7xnmLWyHvuBnyiZsk&#10;n7sxsta9JF+6kXhvtOx24+Sge1VOuTdEHePHODKejAfjwvgwTowX48b4ddHfXXc94nrrjkzViD8H&#10;hGskozkgL2I2wYtZD8SHr59ErPg8wFi03BuWwDpYWru42toG9jeH7U1dR23m2mt911Zru5Z6n8On&#10;m1xZrelu1cYuTZ9yccRpmwx2G6Q/aqSnWypPu40yxh2VOS4v1tMo8iOc/xnNBx3hazPPV+bHQLzu&#10;AR+/QzvTyw/6Rh/pK32m77SXdtN++jFPumA+eNxNl06YCzq44dLZDUT/AHkeGo3X090gmecGI0+Y&#10;H8wT5gvzhvnDPGI+Ma+YX8wz5hvzjvnXR190z+iTyRgzzr4yEzM/P8I1lVF+FEPM1JtDuVcYhFg1&#10;Q6y+RMv84F6B8xvnOc53nPc4/3Ee5HzIeZHzI+dJzpecN1+WUohLFTdU6iBGzRCr9sn4MY6MJ+O6&#10;CK9XS69kDjGXmFPMLeYYc4051xTnxvX0DldTi7m/a37E8grHeTYzcfLXmkvNrYuYWx9FTDj3VIde&#10;x+uuiM/7aJ9Fy/OOC9LCnZEGiE0dt1+qu53S2O2G74fg7ynoojyaqbrwx/hS54DdsN2/NkHb34DN&#10;vWHzPLSDPNv3yDOw8wXY39edkz5OpGvSXtpN++lHKnEPX5/Mj3yrCq4fx8V43QE2fIq2m2dLYeTA&#10;TfqAuxM5UAq5UFrLY+0p4W7Rcq6I/t3l16op2RI+97zUHCgI2wsFbOc+qjVs/hgtc4E5cJmmuWxa&#10;JmkjbaXNtP025HAxLewKaqGUbA/Hkc9gNA3Y8hJet4cNvI/e07NlqTzklktVtxC1+rbc4qainSTV&#10;3DTk5xxpiBrM3DPDqebjJNheLWA7921ck7g29fFsHyf1sBdr42ZLOzcXmietkvbSbtpPP1LJx8zm&#10;AJ/v4z0I5m8F6GW8ngSbZ6BdgJbXdzfIn+4b2YG1YJObhTXhDbkssUbOp2RveNz5PHAecHz+m+BO&#10;w/GHaJd6/NyaO3GdnkYe/uhOy9eo34KJKzVPSnu2ML8F+IfA8vms29HgbkH7tsdvqwddZ+y/Guky&#10;V1nnuLv0OJ4LPpSS//54+bkmO75ChP/aM2a0vlWAvdfALn++ob20k/cOV6FlzVbTGxP19NZEG70j&#10;8aJWTGxBewLxW4HrKL21SKKCXpNS7Hzb/TXnzOjn/oftGe1nlsF2f23mNeVVsLkObOY9QD77zeuT&#10;b+oxG6X7rbfusfa60+pqOj5pm7DKGnNVoHugjnqVG6NX4lpY5tbOVMdgH/yoAJs5BhSf8eEe40+0&#10;nPPzom87roev1ZxJG2krbabt9IG+0KeSmhfrwi2usFZxrbE2vK613D7sEaKYBy51bArDpyqeTxyb&#10;BXjdGb4o2lHe2OTF3i67dkcdjsL+73U3Xye6M/q0O6ktcd2/dtJ2+kBf6FNm/Eh1bLLBj1EBP7im&#10;9Yf9MWi258dlqOGsuCZ2lX6H84GDuEa23yn2taZvuLgOS/pE3+gjfc2MH6nWylXwg/t8P8cW4vVE&#10;2J9A+yEa5liannQ36BXJemZds75Z56dxjfiMHnZ/Yr68qNvh29qkf/ST/tLvzPj077G5xO+s2mP4&#10;HgGIPnGt4bWbPBD3S8UhrjV7rIxd6+60G10tK44rcWetq7EvFXvDc/3OEJ9zjyGendAW8vg7wbpo&#10;F/GJnqy4Q5LHrnZVjX1R8PeH+FXBzAu1gEpD9H8/WDHXCVd7+9puG2ErrKOxLwr+AfDvCsS/LJiM&#10;fz3Ij/8Bu8vW4hvx5lknm4i7JjOtpLEvCv7eEL8kuMznumgKQ8l7yWDNsjo2ycrC+2ttqcVsb0T8&#10;feDfHfC/CphnwW+OlteZyN9nd9sSPHuxxs7qdjugF03xya67U/I/vF5e6rMXzJcSAXtrwUbeQ+Z4&#10;cdz+O19KYHxyIUdz2FbYvdNKJBXFeO0Gu3aAz3q5GmoI3ezxd1tt22Xt7SfrYEeRqwesVlJR8H8F&#10;u3SAX59M6BEozeP/aqUtqytuWdz1qJuClm63JxUFfwvYlQL8e8DMDz0AXe/xt+DpoGVWw5bbQ7bS&#10;mtg2q5pUFPxfwOb9JX++pP/kc690ncf/xfAb1gB3g+pYDlfDjlnlpKLgbwU7GP/KYOaA6D/tYP5t&#10;RfxXWjHU6a22EE9LbbHySaXC9+vFX1/CzyiyvwTEfSLX1fD8fgr2+vXNPUxN2JgTagxdC/HvTuGO&#10;bzrGah/0LbQZx5tR35sxz32Lu2v7oHToFI5PRVT34WcUM9onP6d4xin+17hzH9AEOgE9ATHuz+nF&#10;+Md6Nr5a88h6vQ1PhlYQ9qUS93AcnwX/QoD/LZjVoZNQS4//rF6IT9N/xZfolviXujO+UrMJ+6Lg&#10;8zPDQf83gtkUOgj19PgD4eubWhpPkt6Hp5ObyCNaEk/KRuP/IPA14P8nYDL+vFbfxeMPUo131Ir4&#10;zFkpKae3yn36Z5x9Ufj/PPgS4K8Esyb0PdTW4z+vEq+u+aS8xuO36aF4U90cZ18U/AHgx+Sv/FsP&#10;ZiXoR6iFxx+gMWmi38Yf01XxnvoecmFDnH2p8MN1H14nM6p72vt7IF5bYWNtiOPFcWO9DNDfMT47&#10;4s/q9/HusPtZHFOp2Buul/7g5wnEi/XSCtoNPe7x+6NO++kd8qLeiafoS8kgHFNR8F8G/3zA/51g&#10;PgT9DDWD6P/Lej4+R0/GZ2s66ubH+Aj9I6ko+N1C+bIBzIeh7RCvMZPfDbnRXHNKCy2AT50UwacJ&#10;siUVBX8k+NkD8af/zNPDUDuPP1Kz49MD18hcTcOnKnLIKM2aVBT8HqH4rwOzAUT/GQf63wPxb6m/&#10;xpvp6XgDPRfvhrmCSoXv14t/bhleJzNaX/g5Lb++uU5ugY0Nob0Q5xeuk+MRoxGaXwZA/4S64rgr&#10;xrArbP+nnkCtn0D+nIiPx/H4iOo+vE5mVPeVMObVA/ujJ2A79/GD0d6BlnGvJNXtWamKb1F92IZI&#10;d2sqzxv7Uol7uO4rhvidwc0K7lC013n8imA9IjmsuxS0EVLUeksDY18U/HtC/Dbg8jy2D9ryHv8e&#10;sNpJH3yT6wi7W6ZaQell7IuCXxX8moH4NwK3ILhd0frxryo17SZ863B2fJPuqXg3Q8Yb+6LgVw7x&#10;64GbDfwn0Rb1/K8MlsVb2u/xGnY4foelST5jXxT8KuDXCfjPOT8O9YL889kqUsfyyLVWVC630nIa&#10;38ScG9/wWiclfrjuw+tkRnXPfKkcsLcT7MzujRfHjfVyD74l+165ATlaxErB7oo4pqKIF+v14QCf&#10;9Xo9uN3Q3ubxK6FO75aeVg15+gBy5l4cJwXbskNVvfY/+X9KhOv1AfDvC/CfAjcXuH3R8ryW/j8g&#10;91l7qWiPSin7h/zNakmVpKLw/85QvrQG9xpwuUe4yePfidzIJ02tgLS2Qvj231JSP6ko+LXBbxTw&#10;/2lwmaf90Bbz+LXxjeVtpR2+rbelPQE7HpS6SUXBLwV+8HyW5xI8j6f/jAPjX0qqwe9yqNNKlhOv&#10;75RaSaXC9+sl1fPJ+oHx4jrZAXbmg53d0RZFy3WyvjRBfuD/zwGVhUrguATGsITci+OK6K+I9yta&#10;fRzXv4S6989zg2vgZeDlgQpC/EmD+Pq/BAAAAP//AwBQSwMEFAAGAAgAAAAhAMR6Xj88CAAAwBsA&#10;ABQAAABkcnMvbWVkaWEvaW1hZ2UyLmVtZuyYfWxW1R3Hf78H8Z7DcEIhUGEwDTqfAkMRhhO7jQpz&#10;EdSSCE0dkSqvJtq4oYzyUtd2wyWbUohEN0QlRjuQQnlxURakpbwZMxOYLlAVWVudb0zA7Y8xpez7&#10;PX3O08PD7ZCHaMiym3z6u/fc8/J7O+f+nqqIPAAeSoiMgCzsIvIS5Nu3ioy+UGTmbJGf9RG59Ie3&#10;3Cii0tBf5DjeXwAuAsXAXWzA2DEqchS3BTJD7pNpMlMuldtkvtyPVWZKKaRIT9AdGJCTuscw6QZ6&#10;AH+xTw//AGlTz30jkXVY72up5zugezUm6IVnjsGjXAlyAefldWzGPCevwF/2YXsJGAnYfyjg5WXX&#10;9sfT/vrxHHM9oA1widPzZTyMxsTFeCbV6DQc8u+QiyEvBrvMSJ1mTsh3zCsSmeWiZoMcifbIweiQ&#10;bIz6aV00zDHXPKLbTaljtRmvL5vRmo/xXO/7IBc8/ZA67prfdpLE2Y+QuOvkG2VOev3ZngTeF5m2&#10;KBaqw/tijoJNa2DDCNxugvwe5HXgZFSbpi1aJyei9fJ5VCcJ80LAZuliNskFjo2Q7XSF9PQ2K8QT&#10;zqmmDv5ph/PH4d9ThmNDfU5GG/Gunc50C+cJ16GtcIVk43vmGK+Pnn/RSe97tnvfMw6Zvi/Egi1o&#10;p+/JTvh8AuTfIGdAMo8KTWssPzGiK0x/rTNDToFtfFdoWtL5egz7aCfm4hpjwHOYvwCyBnIsJPfb&#10;sWiXHI12p+HzsWjnKWTjG9rN6+DYyU5637A9CTrLy1DnvejHPUad6Rvu8G+DUGfurTjC/bY5Gqjb&#10;o776OvgHuAy+u8mM01mmSCtNiT5mputyM1UfNbeDSeAGfdpc4/zb4ddWmWjelUUmR+eYQXqvGaal&#10;ZpTOBCWgCP3HmsHa2/TRzyKrH4Am0Bw1O19m40OfX/tyboDVIt6HZ8qveiNyJzox7mQxfDcX8mPI&#10;LZDMr3pzpxabnMSJKC9xoXlHPcuieg25yqzSyWa2Y525WzkuG1t8Pqy3V2L1DlvOlA9FsGVBYMtK&#10;2FCO8a9DPg5JW4aYGt0fNTgORdv1/ahRj4CRphHxWaZlZmGaebgvBdNAkVmQlS0+Ln+p+h1W77Al&#10;My4leMfvD20cCnh52bX98bS/PsahX2CqTAHfBTyn10DWQjKWXJNzkYRpU8KYEt57HTiHX9vLM+nA&#10;MUnQHVAfRi43de99gMd0XoY68/2PQTY698I4rsn1/Zp+vcz8YXuoY+ZZW2NEytCpGP0I/cf8eQ/S&#10;74XnTJmSZ8EC0+R8GPqRviwwuYmHzQZdb8p1LXJnNXKnBv3zMReWyOqbXSWXY2Tn/su0ZSsWmhXY&#10;8hvYMBnjWX9UQnIvbDWz9FfmHne+dTMDdGukrt54Jpqir0bT9RIzR+82Ffp72LAb96QBdQjHZWML&#10;/c8rrv5Kot3nTqYtjbAlrKU+gA3D0f9GJNFiSNryR9RSA+wJGW9fkTK7XB60G2Sp3SPP2EPymu2n&#10;e+0wRzf7iG6DDWQ/aqnGr7iWKrcdtVR3OGQQbBgB/YdCsr6gXxfaTWkW4X6R3Szl9gWpsBvTVNk6&#10;6WC9VNp1eFeLfnVp2BZH2CdcK2xfgLXiWIj2DuL1/AV08FTZDt3utU+IJ5ybdnNfnEtOnW1ddTXi&#10;0II1i1McQU5NwH1PxMHXVRdb0fdQK+1FDRDCNr672rbKqbTguZ3+mKsHWIJ1wrrqKsxfgPbhkGMh&#10;8Rp9dgbskmq72+Uu5RK7y73LxjdYwl1nW1eFOk9CjtI31Jn7bR4kfg7Kk7ZZaqzVx8EvwT22j+bb&#10;wZpnr9Fv2lHaD/QEvbDvLrKDtIvN0WH2Xeev0K9/RS30sSnQw6ilzg9uhz5T9UPUeW2o9y6xRTrK&#10;jtOpdog+bPtqLdgG/mQHuvOEZwvPGJ41nXGucUQI3HW2tV0DNlVY232EOM7FTBMRxy2QPDcbUKN9&#10;y+YkqmxeYr59Rz2f2HoNmWhX6WA72/Fn1HYcdy45mfltZq4mQXdAezO/AUlslLC2S2AAv83XQfra&#10;boBdqDkgyqCfXaYTbKMuBb8Fq+x2XW0bHJNsjSbtl1vbZdpSBVvyEAuePaz5hsCGlyD5DWBc8K8W&#10;nO15LiaZ0p8r/I60wVGc42aQh7FrIP0c9GPmWP9cbts0Dj/3p0ZkbWpu6vcZdF0C+TlkNST1+9Ss&#10;1Tj8HPswR3lqjjHofxRjH4T0c0B92Yf6yPOm+TXO2hVuTko+891XmWNN0NnXf8tTOjPHvE8H4n4/&#10;ark3UA9Rt1DnOF+wLdce0kL7jdhYxsVjEWLT1TbpW6gX30zRlGXtyH3EK7N2ZHsSMEeQNqfttR3w&#10;Q1g7st5i7TgenSsheW7sQA34L9SOPBvn2gG6w6o7Dw/aKfoHO11n2Tna11boAfhqC+pGUo+ai+PO&#10;Jab/rF6J1b94HXwYtvAbVowxN4O3YMs0yH9D0hb64DD0OoA6t97VuhX4TV+a+m2fj9o3ifYk3ifx&#10;fcp336hs9KfPeR0YOc7JK/CXa7P9v8Ui1H8M+h6H3j+FpP5zILmPvsh30+/LcD7u7cz5uLc7m+9/&#10;aY5sYsi9wuv4ntec9DFku48h43k9QNql/7fG/7FU4EUx2uhzfod/Dsn/sVRC0ufMvTi8z/8/R7t/&#10;zjd/bMuI7Ycxsd2G2MaRTQ4yv3h9ch+/TB3nINuTgGdK3JneDD2vTeXgUsi3oeds9PXn4B24b8H5&#10;1opavNX8CJTgN8/9+iJ4HjyFM/ExM0NXmge0thN7aGNcDp+vbTzzefZ3dt59ee036fvmB9psrj3j&#10;t9DHNIwvQidfB70Brx6A9/8BAAD//wMAUEsBAi0AFAAGAAgAAAAhAKbmUfsMAQAAFQIAABMAAAAA&#10;AAAAAAAAAAAAAAAAAFtDb250ZW50X1R5cGVzXS54bWxQSwECLQAUAAYACAAAACEAOP0h/9YAAACU&#10;AQAACwAAAAAAAAAAAAAAAAA9AQAAX3JlbHMvLnJlbHNQSwECLQAUAAYACAAAACEAamw041cDAADq&#10;CAAADgAAAAAAAAAAAAAAAAA8AgAAZHJzL2Uyb0RvYy54bWxQSwECLQAUAAYACAAAACEAf0Iy4sMA&#10;AAClAQAAGQAAAAAAAAAAAAAAAAC/BQAAZHJzL19yZWxzL2Uyb0RvYy54bWwucmVsc1BLAQItABQA&#10;BgAIAAAAIQAWyniM4AAAAAkBAAAPAAAAAAAAAAAAAAAAALkGAABkcnMvZG93bnJldi54bWxQSwEC&#10;LQAUAAYACAAAACEA5WRKZq0eAAD4ZgAAFAAAAAAAAAAAAAAAAADGBwAAZHJzL21lZGlhL2ltYWdl&#10;MS5lbWZQSwECLQAUAAYACAAAACEAxHpePzwIAADAGwAAFAAAAAAAAAAAAAAAAAClJgAAZHJzL21l&#10;ZGlhL2ltYWdlMi5lbWZQSwUGAAAAAAcABwC+AQAAEy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width:22231;height:31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z/s3AAAAA2gAAAA8AAABkcnMvZG93bnJldi54bWxEj0GLwjAUhO+C/yE8wZumXZeyVGNRYdGr&#10;Vdbrs3m2xealNFHbf28WFvY4zMw3zCrrTSOe1LnasoJ4HoEgLqyuuVRwPn3PvkA4j6yxsUwKBnKQ&#10;rcejFabavvhIz9yXIkDYpaig8r5NpXRFRQbd3LbEwbvZzqAPsiul7vAV4KaRH1GUSIM1h4UKW9pV&#10;VNzzh1Fgk+3PtXaPWOvzohmGz/0plxelppN+swThqff/4b/2QStI4PdKuAFy/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/P+zcAAAADaAAAADwAAAAAAAAAAAAAAAACfAgAA&#10;ZHJzL2Rvd25yZXYueG1sUEsFBgAAAAAEAAQA9wAAAIwDAAAAAA==&#10;">
                  <v:imagedata r:id="rId9" o:title=""/>
                  <v:path arrowok="t"/>
                </v:shape>
                <v:shape id="Рисунок 17" o:spid="_x0000_s1028" type="#_x0000_t75" style="position:absolute;left:5186;top:16923;width:13506;height:8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YjVnDAAAA2wAAAA8AAABkcnMvZG93bnJldi54bWxEj0FrwkAQhe9C/8Myhd50YysiqatIwVKF&#10;HIz9AUN2TKLZ2ZDdJum/dw6Ctxnem/e+WW9H16ieulB7NjCfJaCIC29rLg38nvfTFagQkS02nsnA&#10;PwXYbl4ma0ytH/hEfR5LJSEcUjRQxdimWoeiIodh5lti0S6+cxhl7UptOxwk3DX6PUmW2mHN0lBh&#10;S18VFbf8zxkYVnXmPvbXPvDi2h+O3zZLKDPm7XXcfYKKNMan+XH9YwVfYOUXGUBv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5iNWcMAAADbAAAADwAAAAAAAAAAAAAAAACf&#10;AgAAZHJzL2Rvd25yZXYueG1sUEsFBgAAAAAEAAQA9wAAAI8DAAAAAA==&#10;">
                  <v:imagedata r:id="rId10" o:title=""/>
                </v:shape>
                <w10:wrap anchorx="margin"/>
              </v:group>
            </w:pict>
          </mc:Fallback>
        </mc:AlternateContent>
      </w:r>
      <w:r w:rsidR="006A6C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7AFB3" wp14:editId="0A3C45CA">
                <wp:simplePos x="0" y="0"/>
                <wp:positionH relativeFrom="column">
                  <wp:posOffset>3982085</wp:posOffset>
                </wp:positionH>
                <wp:positionV relativeFrom="paragraph">
                  <wp:posOffset>8420735</wp:posOffset>
                </wp:positionV>
                <wp:extent cx="2788920" cy="2419985"/>
                <wp:effectExtent l="0" t="0" r="0" b="0"/>
                <wp:wrapNone/>
                <wp:docPr id="5" name="Надпись 5" descr="Текстовое поле для сообще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8920" cy="2419985"/>
                        </a:xfrm>
                        <a:prstGeom prst="flowChartAlternateProcess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442" w:rsidRPr="0078003D" w:rsidRDefault="009D2442">
                            <w:pPr>
                              <w:rPr>
                                <w:b/>
                                <w:color w:val="455F51" w:themeColor="text2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97AFB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Надпись 5" o:spid="_x0000_s1027" type="#_x0000_t176" alt="Текстовое поле для сообщения" style="position:absolute;left:0;text-align:left;margin-left:313.55pt;margin-top:663.05pt;width:219.6pt;height:190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+fi3gIAAMQFAAAOAAAAZHJzL2Uyb0RvYy54bWysVN1qE0EUvhd8h2Hu7SYxaZPQTYkpFaG0&#10;xVZ6PZmdaRZnZ8aZSXbjXXsnCH0CQXwClRbEYgWfYPNGnpnNpqF6U/EimzPn/+c7Z3unyASaMWNT&#10;JWPc3GhgxCRVSSrPYvzqZO9JFyPriEyIUJLFeM4s3hk8frSd6z5rqYkSCTMInEjbz3WMJ87pfhRZ&#10;OmEZsRtKMwlCrkxGHDzNWZQYkoP3TEStRmMzypVJtFGUWQvc3UqIB8E/54y6Q84tc0jEGHJz4WvC&#10;d+y/0WCb9M8M0ZOULtMg/5BFRlIJQVeudokjaGrSP1xlKTXKKu42qMoixXlKWagBqmk27lVzPCGa&#10;hVqgOVav2mT/n1t6MDsyKE1i3MFIkgxGVH4oP5dX5c/y2+J88f7XRxAkzFJoWvmpvC6/A/eivC2/&#10;wu8agdpteeOJq/JmcYkW5/C+Lb8s3oHqD3Bx6Vuca9uHSMcaYrnimSoAKjXfAtN3ruAm8//QEwRy&#10;GNZ8NSBWOESB2drqdnstEFGQtdrNXq/b8X6iO3NtrHvOVIY8EWMuVD6aEOOGwjEjiWNHFVjCtMhs&#10;37rKvrbzKUi1lwoRoCEkymO8+bTTCAYrCUQU0uuyALKlG19nVU+g3FwwryPkS8ahyaEszwjwZiNh&#10;0IwAMAmlTLrQkeAXtL0WhyQeYrjUv8vqIcZVHXVkJd3KOEulMqH6e2knr+uUeaUPg1ir25OuGBcB&#10;Xatxj1UyBxQYVa2i1XQvhUntE+uOiIHdg+nCPXGH8PHDi7FaUhhNlHn7N77Xh5UAKUY57HKM7Zsp&#10;MQwj8ULCsvSa7bZf/vBod7Y8gsy6ZLwukdNspGAqTbhcmgbS6ztRk9yo7BTOztBHBRGRFGLH2NXk&#10;yFUXBs4WZcNhUIJ118Tty2NNvWs/JA+5k+KUGL0EqwOcH6h660n/HjwrXW8p1XDqFE8Ddn2fq64u&#10;+w+nIqzE8qz5W7T+Dlp3x3fwGwAA//8DAFBLAwQUAAYACAAAACEA8dy8Yd8AAAAOAQAADwAAAGRy&#10;cy9kb3ducmV2LnhtbEyPwU7DMBBE70j8g7VI3KgTVzghxKlQpSCuTfkANzZJaLyOYrcJf8/2BLdZ&#10;zdPsTLlb3ciudg6DRwXpJgFmsfVmwE7B57F+yoGFqNHo0aNV8GMD7Kr7u1IXxi94sNcmdoxCMBRa&#10;QR/jVHAe2t46HTZ+skjel5+djnTOHTezXijcjVwkieROD0gfej3ZfW/bc3NxCo578XzI2/pc+/yl&#10;SfW3+MiXd6UeH9a3V2DRrvEPhlt9qg4VdTr5C5rARgVSZCmhZGyFJHVDEim3wE6ksiQTwKuS/59R&#10;/QIAAP//AwBQSwECLQAUAAYACAAAACEAtoM4kv4AAADhAQAAEwAAAAAAAAAAAAAAAAAAAAAAW0Nv&#10;bnRlbnRfVHlwZXNdLnhtbFBLAQItABQABgAIAAAAIQA4/SH/1gAAAJQBAAALAAAAAAAAAAAAAAAA&#10;AC8BAABfcmVscy8ucmVsc1BLAQItABQABgAIAAAAIQA4Q+fi3gIAAMQFAAAOAAAAAAAAAAAAAAAA&#10;AC4CAABkcnMvZTJvRG9jLnhtbFBLAQItABQABgAIAAAAIQDx3Lxh3wAAAA4BAAAPAAAAAAAAAAAA&#10;AAAAADgFAABkcnMvZG93bnJldi54bWxQSwUGAAAAAAQABADzAAAARAYAAAAA&#10;" filled="f" stroked="f" strokeweight=".5pt">
                <v:textbox>
                  <w:txbxContent>
                    <w:p w:rsidR="009D2442" w:rsidRPr="0078003D" w:rsidRDefault="009D2442">
                      <w:pPr>
                        <w:rPr>
                          <w:b/>
                          <w:color w:val="455F51" w:themeColor="text2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2B1D" w:rsidRPr="005846F2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3195311" wp14:editId="0A19ED4A">
            <wp:simplePos x="0" y="0"/>
            <wp:positionH relativeFrom="margin">
              <wp:posOffset>4725670</wp:posOffset>
            </wp:positionH>
            <wp:positionV relativeFrom="paragraph">
              <wp:posOffset>8679815</wp:posOffset>
            </wp:positionV>
            <wp:extent cx="1814830" cy="847725"/>
            <wp:effectExtent l="0" t="0" r="0" b="9525"/>
            <wp:wrapNone/>
            <wp:docPr id="7" name="Рисунок 6">
              <a:extLst xmlns:a="http://schemas.openxmlformats.org/drawingml/2006/main">
                <a:ext uri="{FF2B5EF4-FFF2-40B4-BE49-F238E27FC236}">
                  <a16:creationId xmlns:a16="http://schemas.microsoft.com/office/drawing/2014/main" id="{BA43F080-E85D-40B8-B96B-75E399E070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 6">
                      <a:extLst>
                        <a:ext uri="{FF2B5EF4-FFF2-40B4-BE49-F238E27FC236}">
                          <a16:creationId xmlns:a16="http://schemas.microsoft.com/office/drawing/2014/main" id="{BA43F080-E85D-40B8-B96B-75E399E070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2442" w:rsidSect="00E207D0">
      <w:pgSz w:w="11906" w:h="16838" w:code="9"/>
      <w:pgMar w:top="720" w:right="720" w:bottom="734" w:left="7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AE6" w:rsidRDefault="00E92AE6">
      <w:r>
        <w:separator/>
      </w:r>
    </w:p>
  </w:endnote>
  <w:endnote w:type="continuationSeparator" w:id="0">
    <w:p w:rsidR="00E92AE6" w:rsidRDefault="00E92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AE6" w:rsidRDefault="00E92AE6">
      <w:r>
        <w:separator/>
      </w:r>
    </w:p>
  </w:footnote>
  <w:footnote w:type="continuationSeparator" w:id="0">
    <w:p w:rsidR="00E92AE6" w:rsidRDefault="00E92A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C6"/>
    <w:rsid w:val="00005453"/>
    <w:rsid w:val="000A2EAA"/>
    <w:rsid w:val="001C1DDC"/>
    <w:rsid w:val="00231E69"/>
    <w:rsid w:val="003A2BFB"/>
    <w:rsid w:val="00463666"/>
    <w:rsid w:val="004842B9"/>
    <w:rsid w:val="004E36EF"/>
    <w:rsid w:val="005308F1"/>
    <w:rsid w:val="005666E0"/>
    <w:rsid w:val="00570C14"/>
    <w:rsid w:val="005846F2"/>
    <w:rsid w:val="005A44C5"/>
    <w:rsid w:val="00671579"/>
    <w:rsid w:val="006A6CB6"/>
    <w:rsid w:val="006A7F5B"/>
    <w:rsid w:val="0070623F"/>
    <w:rsid w:val="0078003D"/>
    <w:rsid w:val="007E15E6"/>
    <w:rsid w:val="0084584E"/>
    <w:rsid w:val="008D79B3"/>
    <w:rsid w:val="009015DA"/>
    <w:rsid w:val="009D2442"/>
    <w:rsid w:val="00B24B65"/>
    <w:rsid w:val="00B310AC"/>
    <w:rsid w:val="00B805A9"/>
    <w:rsid w:val="00C26233"/>
    <w:rsid w:val="00C65E21"/>
    <w:rsid w:val="00C967E5"/>
    <w:rsid w:val="00CB42C6"/>
    <w:rsid w:val="00CD4FB1"/>
    <w:rsid w:val="00DF3BE3"/>
    <w:rsid w:val="00E1130E"/>
    <w:rsid w:val="00E207D0"/>
    <w:rsid w:val="00E92AE6"/>
    <w:rsid w:val="00EB235B"/>
    <w:rsid w:val="00FB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B54729-44AD-4010-B9B7-B3861DBA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E69"/>
    <w:pPr>
      <w:spacing w:line="240" w:lineRule="auto"/>
      <w:jc w:val="center"/>
    </w:pPr>
    <w:rPr>
      <w:color w:val="63A537" w:themeColor="accent2"/>
      <w:sz w:val="32"/>
      <w:szCs w:val="32"/>
    </w:rPr>
  </w:style>
  <w:style w:type="paragraph" w:styleId="1">
    <w:name w:val="heading 1"/>
    <w:basedOn w:val="a"/>
    <w:next w:val="a"/>
    <w:link w:val="10"/>
    <w:uiPriority w:val="9"/>
    <w:unhideWhenUsed/>
    <w:pPr>
      <w:outlineLvl w:val="0"/>
    </w:pPr>
    <w:rPr>
      <w:rFonts w:asciiTheme="majorHAnsi" w:eastAsiaTheme="majorEastAsia" w:hAnsiTheme="majorHAnsi" w:cstheme="majorBidi"/>
      <w:color w:val="FFFFFF" w:themeColor="background1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rsid w:val="00231E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FFFFFF" w:themeColor="background1"/>
      <w:sz w:val="40"/>
      <w:szCs w:val="40"/>
    </w:rPr>
  </w:style>
  <w:style w:type="paragraph" w:styleId="a4">
    <w:name w:val="Balloon Text"/>
    <w:basedOn w:val="a"/>
    <w:link w:val="a5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color w:val="86A795" w:themeColor="text2" w:themeTint="99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3666"/>
    <w:pPr>
      <w:tabs>
        <w:tab w:val="center" w:pos="4680"/>
        <w:tab w:val="right" w:pos="9360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463666"/>
    <w:rPr>
      <w:color w:val="63A537" w:themeColor="accent2"/>
      <w:sz w:val="32"/>
      <w:szCs w:val="32"/>
    </w:rPr>
  </w:style>
  <w:style w:type="paragraph" w:styleId="a8">
    <w:name w:val="footer"/>
    <w:basedOn w:val="a"/>
    <w:link w:val="a9"/>
    <w:uiPriority w:val="99"/>
    <w:unhideWhenUsed/>
    <w:rsid w:val="00463666"/>
    <w:pPr>
      <w:tabs>
        <w:tab w:val="center" w:pos="4680"/>
        <w:tab w:val="right" w:pos="9360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463666"/>
    <w:rPr>
      <w:color w:val="63A537" w:themeColor="accent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1E69"/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3;&#1077;&#1082;&#1089;&#1077;&#1081;\AppData\Roaming\Microsoft\&#1064;&#1072;&#1073;&#1083;&#1086;&#1085;&#1099;\&#1055;&#1072;&#1089;&#1093;&#1072;&#1083;&#1100;&#1085;&#1072;&#1103;%20&#1086;&#1090;&#1082;&#1088;&#1099;&#1090;&#1082;&#1072;%20(&#1094;&#1074;&#1077;&#1090;&#1099;,%20&#1089;&#1082;&#1083;&#1072;&#1076;&#1099;&#1074;&#1072;&#1077;&#1090;&#1089;&#1103;%20&#1074;&#1095;&#1077;&#1090;&#1074;&#1077;&#1088;&#1086;).dotx" TargetMode="Externa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FDED6-2C1C-4416-8C39-7F77D8AE3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Пасхальная открытка (цветы, складывается вчетверо)</Template>
  <TotalTime>47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</dc:creator>
  <cp:lastModifiedBy>Пользователь</cp:lastModifiedBy>
  <cp:revision>9</cp:revision>
  <dcterms:created xsi:type="dcterms:W3CDTF">2020-04-07T09:24:00Z</dcterms:created>
  <dcterms:modified xsi:type="dcterms:W3CDTF">2020-04-07T12:52:00Z</dcterms:modified>
</cp:coreProperties>
</file>